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0BE936" w14:textId="77777777" w:rsidR="000A39A1" w:rsidRPr="00FE1425" w:rsidRDefault="000A39A1" w:rsidP="00FE1425">
      <w:pPr>
        <w:jc w:val="center"/>
        <w:rPr>
          <w:rFonts w:eastAsia="Calibri"/>
          <w:b/>
          <w:sz w:val="20"/>
          <w:szCs w:val="20"/>
          <w:lang w:eastAsia="en-US"/>
        </w:rPr>
      </w:pPr>
      <w:r w:rsidRPr="00FE1425">
        <w:rPr>
          <w:rFonts w:eastAsia="Calibri"/>
          <w:b/>
          <w:sz w:val="20"/>
          <w:szCs w:val="20"/>
          <w:lang w:eastAsia="en-US"/>
        </w:rPr>
        <w:t>SZKOLNY ZESTAW PODRĘCZNIKÓW NA ROK SZKOLNY 20</w:t>
      </w:r>
      <w:r w:rsidR="00B527B9" w:rsidRPr="00FE1425">
        <w:rPr>
          <w:rFonts w:eastAsia="Calibri"/>
          <w:b/>
          <w:sz w:val="20"/>
          <w:szCs w:val="20"/>
          <w:lang w:eastAsia="en-US"/>
        </w:rPr>
        <w:t>2</w:t>
      </w:r>
      <w:r w:rsidR="00F10753" w:rsidRPr="00FE1425">
        <w:rPr>
          <w:rFonts w:eastAsia="Calibri"/>
          <w:b/>
          <w:sz w:val="20"/>
          <w:szCs w:val="20"/>
          <w:lang w:eastAsia="en-US"/>
        </w:rPr>
        <w:t>4</w:t>
      </w:r>
      <w:r w:rsidRPr="00FE1425">
        <w:rPr>
          <w:rFonts w:eastAsia="Calibri"/>
          <w:b/>
          <w:sz w:val="20"/>
          <w:szCs w:val="20"/>
          <w:lang w:eastAsia="en-US"/>
        </w:rPr>
        <w:t>/202</w:t>
      </w:r>
      <w:r w:rsidR="00F10753" w:rsidRPr="00FE1425">
        <w:rPr>
          <w:rFonts w:eastAsia="Calibri"/>
          <w:b/>
          <w:sz w:val="20"/>
          <w:szCs w:val="20"/>
          <w:lang w:eastAsia="en-US"/>
        </w:rPr>
        <w:t>5</w:t>
      </w:r>
      <w:r w:rsidRPr="00FE1425">
        <w:rPr>
          <w:rFonts w:eastAsia="Calibri"/>
          <w:b/>
          <w:sz w:val="20"/>
          <w:szCs w:val="20"/>
          <w:lang w:eastAsia="en-US"/>
        </w:rPr>
        <w:t xml:space="preserve"> W SZKOLE PODSTAWOWEJ </w:t>
      </w:r>
    </w:p>
    <w:p w14:paraId="1FFE9D94" w14:textId="77777777" w:rsidR="000A39A1" w:rsidRPr="00FE1425" w:rsidRDefault="000A39A1" w:rsidP="00FE1425">
      <w:pPr>
        <w:jc w:val="center"/>
        <w:rPr>
          <w:rFonts w:eastAsia="Calibri"/>
          <w:b/>
          <w:sz w:val="20"/>
          <w:szCs w:val="20"/>
          <w:lang w:eastAsia="en-US"/>
        </w:rPr>
      </w:pPr>
      <w:r w:rsidRPr="00FE1425">
        <w:rPr>
          <w:rFonts w:eastAsia="Calibri"/>
          <w:b/>
          <w:sz w:val="20"/>
          <w:szCs w:val="20"/>
          <w:lang w:eastAsia="en-US"/>
        </w:rPr>
        <w:t>NR 153  IM. M. SKŁODOWSKIEJ-CURIE W ŁODZI</w:t>
      </w:r>
    </w:p>
    <w:tbl>
      <w:tblPr>
        <w:tblW w:w="15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1620"/>
        <w:gridCol w:w="4067"/>
        <w:gridCol w:w="5849"/>
        <w:gridCol w:w="1665"/>
        <w:gridCol w:w="1924"/>
      </w:tblGrid>
      <w:tr w:rsidR="000A39A1" w:rsidRPr="00FE1425" w14:paraId="52BB4C02" w14:textId="77777777" w:rsidTr="00FE1425">
        <w:trPr>
          <w:trHeight w:val="449"/>
        </w:trPr>
        <w:tc>
          <w:tcPr>
            <w:tcW w:w="517" w:type="dxa"/>
            <w:shd w:val="clear" w:color="auto" w:fill="auto"/>
          </w:tcPr>
          <w:p w14:paraId="05EFEC0B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03F1B17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Przedmiot</w:t>
            </w:r>
          </w:p>
        </w:tc>
        <w:tc>
          <w:tcPr>
            <w:tcW w:w="4067" w:type="dxa"/>
            <w:shd w:val="clear" w:color="auto" w:fill="auto"/>
            <w:vAlign w:val="center"/>
          </w:tcPr>
          <w:p w14:paraId="6FFF2AED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Podręczniki</w:t>
            </w:r>
          </w:p>
        </w:tc>
        <w:tc>
          <w:tcPr>
            <w:tcW w:w="5849" w:type="dxa"/>
            <w:shd w:val="clear" w:color="auto" w:fill="auto"/>
            <w:vAlign w:val="center"/>
          </w:tcPr>
          <w:p w14:paraId="2B1EC3AE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Autor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645AE2B" w14:textId="77777777" w:rsidR="000A39A1" w:rsidRPr="00FE1425" w:rsidRDefault="003F64C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bCs/>
                <w:color w:val="000000"/>
                <w:sz w:val="20"/>
                <w:szCs w:val="20"/>
                <w:lang w:eastAsia="en-US"/>
              </w:rPr>
              <w:t>Numer ewidencyjny w wykazie</w:t>
            </w:r>
          </w:p>
        </w:tc>
        <w:tc>
          <w:tcPr>
            <w:tcW w:w="1924" w:type="dxa"/>
            <w:shd w:val="clear" w:color="auto" w:fill="auto"/>
            <w:vAlign w:val="center"/>
          </w:tcPr>
          <w:p w14:paraId="4A379E28" w14:textId="77777777" w:rsidR="000A39A1" w:rsidRPr="00FE1425" w:rsidRDefault="003F64C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Osoba wypełniająca</w:t>
            </w:r>
          </w:p>
        </w:tc>
      </w:tr>
      <w:tr w:rsidR="000A39A1" w:rsidRPr="00FE1425" w14:paraId="36DBFEF4" w14:textId="77777777" w:rsidTr="00FE1425">
        <w:trPr>
          <w:trHeight w:val="1462"/>
        </w:trPr>
        <w:tc>
          <w:tcPr>
            <w:tcW w:w="517" w:type="dxa"/>
            <w:shd w:val="clear" w:color="auto" w:fill="auto"/>
          </w:tcPr>
          <w:p w14:paraId="765FBCA5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620" w:type="dxa"/>
            <w:shd w:val="clear" w:color="auto" w:fill="auto"/>
          </w:tcPr>
          <w:p w14:paraId="51D4F09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Edukacja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wczesnoszko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  <w:p w14:paraId="711DB06E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lna</w:t>
            </w:r>
            <w:proofErr w:type="spellEnd"/>
          </w:p>
          <w:p w14:paraId="1B067049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10E71F7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Klasa I</w:t>
            </w:r>
          </w:p>
        </w:tc>
        <w:tc>
          <w:tcPr>
            <w:tcW w:w="4067" w:type="dxa"/>
            <w:shd w:val="clear" w:color="auto" w:fill="auto"/>
          </w:tcPr>
          <w:p w14:paraId="770E87CF" w14:textId="14B8A897" w:rsidR="00724366" w:rsidRPr="00FE1425" w:rsidRDefault="15C3754B" w:rsidP="00FE1425">
            <w:pPr>
              <w:spacing w:after="200"/>
              <w:contextualSpacing/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</w:pPr>
            <w:r w:rsidRPr="00FE1425"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  <w:t>Ale to ciekawe!</w:t>
            </w:r>
            <w:r w:rsidR="0DBFDB8E" w:rsidRPr="00FE1425"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  <w:t xml:space="preserve"> </w:t>
            </w:r>
            <w:r w:rsidR="0DBFDB8E" w:rsidRPr="00FE1425">
              <w:rPr>
                <w:rFonts w:eastAsia="Arial"/>
                <w:b/>
                <w:bCs/>
                <w:color w:val="222222"/>
                <w:sz w:val="20"/>
                <w:szCs w:val="20"/>
              </w:rPr>
              <w:t>Klasa I MAC</w:t>
            </w:r>
          </w:p>
          <w:p w14:paraId="6DE9BCFD" w14:textId="77777777" w:rsidR="00724366" w:rsidRPr="00FE1425" w:rsidRDefault="0DBFDB8E" w:rsidP="00FE1425">
            <w:pPr>
              <w:spacing w:after="200"/>
              <w:contextualSpacing/>
              <w:rPr>
                <w:rFonts w:eastAsia="Arial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rFonts w:eastAsia="Arial"/>
                <w:b/>
                <w:bCs/>
                <w:sz w:val="20"/>
                <w:szCs w:val="20"/>
              </w:rPr>
              <w:t>Podręcznik + ćwiczenia</w:t>
            </w:r>
          </w:p>
          <w:p w14:paraId="0236FB95" w14:textId="63DC6E76" w:rsidR="00724366" w:rsidRPr="00FE1425" w:rsidRDefault="00724366" w:rsidP="00FE1425">
            <w:pPr>
              <w:spacing w:after="200"/>
              <w:contextualSpacing/>
              <w:rPr>
                <w:color w:val="222222"/>
                <w:sz w:val="20"/>
                <w:szCs w:val="20"/>
              </w:rPr>
            </w:pPr>
          </w:p>
        </w:tc>
        <w:tc>
          <w:tcPr>
            <w:tcW w:w="5849" w:type="dxa"/>
            <w:shd w:val="clear" w:color="auto" w:fill="auto"/>
          </w:tcPr>
          <w:p w14:paraId="4F9EAC75" w14:textId="28C980A6" w:rsidR="000A39A1" w:rsidRPr="00FE1425" w:rsidRDefault="44144605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color w:val="222222"/>
                <w:sz w:val="20"/>
                <w:szCs w:val="20"/>
              </w:rPr>
              <w:t>Jolanta Okuniewska, Sabina Piłat, Beata Skrzypiec</w:t>
            </w:r>
          </w:p>
          <w:p w14:paraId="125E375B" w14:textId="32438926" w:rsidR="000A39A1" w:rsidRPr="00FE1425" w:rsidRDefault="000A39A1" w:rsidP="00FE1425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shd w:val="clear" w:color="auto" w:fill="auto"/>
          </w:tcPr>
          <w:p w14:paraId="437E68B1" w14:textId="51E03895" w:rsidR="000A39A1" w:rsidRPr="00FE1425" w:rsidRDefault="77F97E23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color w:val="222222"/>
                <w:sz w:val="20"/>
                <w:szCs w:val="20"/>
              </w:rPr>
              <w:t>1158/1/2022</w:t>
            </w:r>
          </w:p>
        </w:tc>
        <w:tc>
          <w:tcPr>
            <w:tcW w:w="1924" w:type="dxa"/>
            <w:shd w:val="clear" w:color="auto" w:fill="auto"/>
          </w:tcPr>
          <w:p w14:paraId="6383157B" w14:textId="16269D7A" w:rsidR="000A39A1" w:rsidRPr="00FE1425" w:rsidRDefault="18C6C222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Agnieszka Piekarska</w:t>
            </w:r>
          </w:p>
        </w:tc>
      </w:tr>
      <w:tr w:rsidR="000A39A1" w:rsidRPr="00FE1425" w14:paraId="03B47E76" w14:textId="77777777" w:rsidTr="00FE1425">
        <w:trPr>
          <w:trHeight w:val="1129"/>
        </w:trPr>
        <w:tc>
          <w:tcPr>
            <w:tcW w:w="517" w:type="dxa"/>
            <w:shd w:val="clear" w:color="auto" w:fill="auto"/>
          </w:tcPr>
          <w:p w14:paraId="30D0A65E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620" w:type="dxa"/>
            <w:shd w:val="clear" w:color="auto" w:fill="auto"/>
          </w:tcPr>
          <w:p w14:paraId="4F8B21D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Edukacja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wczesnoszko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  <w:p w14:paraId="279D1536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lna</w:t>
            </w:r>
            <w:proofErr w:type="spellEnd"/>
          </w:p>
          <w:p w14:paraId="50437AA1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Klasa II</w:t>
            </w:r>
          </w:p>
        </w:tc>
        <w:tc>
          <w:tcPr>
            <w:tcW w:w="4067" w:type="dxa"/>
            <w:shd w:val="clear" w:color="auto" w:fill="auto"/>
          </w:tcPr>
          <w:p w14:paraId="63E9B05F" w14:textId="3A5F96F9" w:rsidR="00F10753" w:rsidRPr="00FE1425" w:rsidRDefault="40DA919D" w:rsidP="00FE1425">
            <w:pPr>
              <w:spacing w:after="200"/>
              <w:contextualSpacing/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</w:pPr>
            <w:r w:rsidRPr="00FE1425">
              <w:rPr>
                <w:rFonts w:eastAsia="Arial"/>
                <w:b/>
                <w:bCs/>
                <w:i/>
                <w:iCs/>
                <w:color w:val="222222"/>
                <w:sz w:val="20"/>
                <w:szCs w:val="20"/>
              </w:rPr>
              <w:t xml:space="preserve">Ale to ciekawe! </w:t>
            </w:r>
            <w:r w:rsidRPr="00FE1425">
              <w:rPr>
                <w:rFonts w:eastAsia="Arial"/>
                <w:b/>
                <w:bCs/>
                <w:color w:val="222222"/>
                <w:sz w:val="20"/>
                <w:szCs w:val="20"/>
              </w:rPr>
              <w:t>Klasa II MAC</w:t>
            </w:r>
          </w:p>
          <w:p w14:paraId="05B492BC" w14:textId="20DD022B" w:rsidR="00F10753" w:rsidRPr="00FE1425" w:rsidRDefault="40DA919D" w:rsidP="00FE1425">
            <w:pPr>
              <w:contextualSpacing/>
              <w:rPr>
                <w:rFonts w:eastAsia="Arial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rFonts w:eastAsia="Arial"/>
                <w:b/>
                <w:bCs/>
                <w:sz w:val="20"/>
                <w:szCs w:val="20"/>
              </w:rPr>
              <w:t>Podręcznik + ćwiczenia</w:t>
            </w:r>
          </w:p>
          <w:p w14:paraId="50D66281" w14:textId="77777777" w:rsidR="00724366" w:rsidRPr="00FE1425" w:rsidRDefault="00724366" w:rsidP="00FE1425">
            <w:pPr>
              <w:spacing w:after="20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shd w:val="clear" w:color="auto" w:fill="auto"/>
          </w:tcPr>
          <w:p w14:paraId="1B387D1C" w14:textId="28C980A6" w:rsidR="000A39A1" w:rsidRPr="00FE1425" w:rsidRDefault="40DA919D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color w:val="222222"/>
                <w:sz w:val="20"/>
                <w:szCs w:val="20"/>
              </w:rPr>
              <w:t>Jolanta Okuniewska, Sabina Piłat, Beata Skrzypiec</w:t>
            </w:r>
          </w:p>
          <w:p w14:paraId="7F83EF82" w14:textId="32438926" w:rsidR="000A39A1" w:rsidRPr="00FE1425" w:rsidRDefault="000A39A1" w:rsidP="00FE1425">
            <w:pPr>
              <w:rPr>
                <w:rFonts w:eastAsia="Calibri"/>
                <w:color w:val="000000" w:themeColor="text1"/>
                <w:sz w:val="20"/>
                <w:szCs w:val="20"/>
                <w:lang w:eastAsia="en-US"/>
              </w:rPr>
            </w:pPr>
          </w:p>
          <w:p w14:paraId="4B8DDF68" w14:textId="4A14E18B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shd w:val="clear" w:color="auto" w:fill="auto"/>
          </w:tcPr>
          <w:p w14:paraId="1CF75B13" w14:textId="43840652" w:rsidR="000A39A1" w:rsidRPr="00FE1425" w:rsidRDefault="3BD99A79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Lato"/>
                <w:b/>
                <w:bCs/>
                <w:color w:val="222222"/>
                <w:sz w:val="20"/>
                <w:szCs w:val="20"/>
              </w:rPr>
              <w:t>1158/2/2023</w:t>
            </w:r>
          </w:p>
        </w:tc>
        <w:tc>
          <w:tcPr>
            <w:tcW w:w="1924" w:type="dxa"/>
            <w:shd w:val="clear" w:color="auto" w:fill="auto"/>
          </w:tcPr>
          <w:p w14:paraId="586DB48E" w14:textId="67452C0C" w:rsidR="000A39A1" w:rsidRPr="00FE1425" w:rsidRDefault="5B8DDBA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Agnieszka Piekarska</w:t>
            </w:r>
          </w:p>
        </w:tc>
      </w:tr>
      <w:tr w:rsidR="000A39A1" w:rsidRPr="00FE1425" w14:paraId="3845208F" w14:textId="77777777" w:rsidTr="00FE1425">
        <w:trPr>
          <w:trHeight w:val="300"/>
        </w:trPr>
        <w:tc>
          <w:tcPr>
            <w:tcW w:w="517" w:type="dxa"/>
            <w:shd w:val="clear" w:color="auto" w:fill="auto"/>
          </w:tcPr>
          <w:p w14:paraId="3E64244C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620" w:type="dxa"/>
            <w:shd w:val="clear" w:color="auto" w:fill="auto"/>
          </w:tcPr>
          <w:p w14:paraId="22D150A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Edukacja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wczesnoszko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  <w:p w14:paraId="530EDBDF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lna</w:t>
            </w:r>
            <w:proofErr w:type="spellEnd"/>
          </w:p>
          <w:p w14:paraId="6D67389D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Klasa III</w:t>
            </w:r>
          </w:p>
        </w:tc>
        <w:tc>
          <w:tcPr>
            <w:tcW w:w="4067" w:type="dxa"/>
            <w:shd w:val="clear" w:color="auto" w:fill="auto"/>
          </w:tcPr>
          <w:p w14:paraId="52DCAD4A" w14:textId="3E9E46AA" w:rsidR="49BAF4AB" w:rsidRPr="00FE1425" w:rsidRDefault="0CDAF862" w:rsidP="00FE1425">
            <w:pPr>
              <w:spacing w:after="20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E</w:t>
            </w:r>
            <w:r w:rsidR="4969C2AF" w:rsidRPr="00FE1425">
              <w:rPr>
                <w:rFonts w:eastAsia="Calibri"/>
                <w:sz w:val="20"/>
                <w:szCs w:val="20"/>
                <w:lang w:eastAsia="en-US"/>
              </w:rPr>
              <w:t>lementarz odkrywców</w:t>
            </w:r>
            <w:r w:rsidR="066D9CC5" w:rsidRPr="00FE1425">
              <w:rPr>
                <w:rFonts w:eastAsia="Calibri"/>
                <w:sz w:val="20"/>
                <w:szCs w:val="20"/>
                <w:lang w:eastAsia="en-US"/>
              </w:rPr>
              <w:t xml:space="preserve"> Klasa 3 Nowa Era</w:t>
            </w:r>
          </w:p>
          <w:p w14:paraId="29A4A4C8" w14:textId="26649285" w:rsidR="003F64C1" w:rsidRPr="00FE1425" w:rsidRDefault="066D9CC5" w:rsidP="00FE1425">
            <w:pPr>
              <w:spacing w:after="200"/>
              <w:contextualSpacing/>
              <w:rPr>
                <w:rFonts w:eastAsia="Arial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rFonts w:eastAsia="Arial"/>
                <w:b/>
                <w:bCs/>
                <w:sz w:val="20"/>
                <w:szCs w:val="20"/>
              </w:rPr>
              <w:t>Podręcznik + ćwiczenia</w:t>
            </w:r>
          </w:p>
        </w:tc>
        <w:tc>
          <w:tcPr>
            <w:tcW w:w="5849" w:type="dxa"/>
            <w:shd w:val="clear" w:color="auto" w:fill="auto"/>
          </w:tcPr>
          <w:p w14:paraId="2C524D8C" w14:textId="7191B43F" w:rsidR="000A39A1" w:rsidRPr="00FE1425" w:rsidRDefault="3491A082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color w:val="474747"/>
                <w:sz w:val="20"/>
                <w:szCs w:val="20"/>
              </w:rPr>
              <w:t>Barbara Stępień, Ewa Hryszkiewicz, Joanna Winiecka</w:t>
            </w:r>
            <w:r w:rsidR="12DF84D3" w:rsidRPr="00FE1425">
              <w:rPr>
                <w:rFonts w:eastAsia="Arial"/>
                <w:color w:val="474747"/>
                <w:sz w:val="20"/>
                <w:szCs w:val="20"/>
              </w:rPr>
              <w:t xml:space="preserve"> </w:t>
            </w:r>
            <w:r w:rsidRPr="00FE1425">
              <w:rPr>
                <w:rFonts w:eastAsia="Arial"/>
                <w:color w:val="474747"/>
                <w:sz w:val="20"/>
                <w:szCs w:val="20"/>
              </w:rPr>
              <w:t>-Nowak</w:t>
            </w:r>
          </w:p>
        </w:tc>
        <w:tc>
          <w:tcPr>
            <w:tcW w:w="1665" w:type="dxa"/>
            <w:shd w:val="clear" w:color="auto" w:fill="auto"/>
          </w:tcPr>
          <w:p w14:paraId="6C75B2DF" w14:textId="1C392046" w:rsidR="000A39A1" w:rsidRPr="00FE1425" w:rsidRDefault="066D9CC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790/5/2019</w:t>
            </w:r>
          </w:p>
        </w:tc>
        <w:tc>
          <w:tcPr>
            <w:tcW w:w="1924" w:type="dxa"/>
            <w:shd w:val="clear" w:color="auto" w:fill="auto"/>
          </w:tcPr>
          <w:p w14:paraId="7A5C0BFF" w14:textId="64921C3B" w:rsidR="000A39A1" w:rsidRPr="00FE1425" w:rsidRDefault="066D9CC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Agnieszka Piekarska</w:t>
            </w:r>
          </w:p>
        </w:tc>
      </w:tr>
      <w:tr w:rsidR="003F64C1" w:rsidRPr="00FE1425" w14:paraId="72A8DD9D" w14:textId="77777777" w:rsidTr="00FE1425">
        <w:trPr>
          <w:trHeight w:val="530"/>
        </w:trPr>
        <w:tc>
          <w:tcPr>
            <w:tcW w:w="517" w:type="dxa"/>
            <w:vMerge w:val="restart"/>
            <w:shd w:val="clear" w:color="auto" w:fill="auto"/>
          </w:tcPr>
          <w:p w14:paraId="4EFEEF95" w14:textId="77777777" w:rsidR="003F64C1" w:rsidRPr="00FE1425" w:rsidRDefault="003F64C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2539F49B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B69B11B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Język polski</w:t>
            </w:r>
          </w:p>
        </w:tc>
        <w:tc>
          <w:tcPr>
            <w:tcW w:w="4067" w:type="dxa"/>
            <w:shd w:val="clear" w:color="auto" w:fill="auto"/>
          </w:tcPr>
          <w:p w14:paraId="60BC27A2" w14:textId="77777777" w:rsidR="003F64C1" w:rsidRPr="00FE1425" w:rsidRDefault="003F64C1" w:rsidP="00FE1425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 xml:space="preserve">Zamieńmy słowo; </w:t>
            </w:r>
            <w:r w:rsidRPr="00FE1425">
              <w:rPr>
                <w:sz w:val="20"/>
                <w:szCs w:val="20"/>
              </w:rPr>
              <w:t>Klasa 4 WSIP</w:t>
            </w:r>
          </w:p>
          <w:p w14:paraId="2D494EFD" w14:textId="77777777" w:rsidR="003F64C1" w:rsidRPr="00FE1425" w:rsidRDefault="003F64C1" w:rsidP="00FE1425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70681148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shd w:val="clear" w:color="auto" w:fill="auto"/>
          </w:tcPr>
          <w:p w14:paraId="636BDB09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</w:rPr>
              <w:t xml:space="preserve">Izabella Bartol, Magdalena Biskupska, Jagoda </w:t>
            </w:r>
            <w:proofErr w:type="spellStart"/>
            <w:r w:rsidRPr="00FE1425">
              <w:rPr>
                <w:sz w:val="20"/>
                <w:szCs w:val="20"/>
              </w:rPr>
              <w:t>Najmanowicz</w:t>
            </w:r>
            <w:proofErr w:type="spellEnd"/>
            <w:r w:rsidRPr="00FE1425">
              <w:rPr>
                <w:sz w:val="20"/>
                <w:szCs w:val="20"/>
              </w:rPr>
              <w:t>-Michalak</w:t>
            </w:r>
          </w:p>
          <w:p w14:paraId="3BBEC70E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0E7354F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shd w:val="clear" w:color="auto" w:fill="auto"/>
          </w:tcPr>
          <w:p w14:paraId="60F4EDA4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1163/1/2023</w:t>
            </w:r>
          </w:p>
          <w:p w14:paraId="2F4D9388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vMerge w:val="restart"/>
            <w:shd w:val="clear" w:color="auto" w:fill="auto"/>
          </w:tcPr>
          <w:p w14:paraId="4E2191E9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Alicja Krupska</w:t>
            </w:r>
          </w:p>
          <w:p w14:paraId="78E778C0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310472C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28752B5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C7C9690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F64C1" w:rsidRPr="00FE1425" w14:paraId="2E7054DA" w14:textId="77777777" w:rsidTr="00FE1425">
        <w:trPr>
          <w:trHeight w:val="529"/>
        </w:trPr>
        <w:tc>
          <w:tcPr>
            <w:tcW w:w="517" w:type="dxa"/>
            <w:vMerge/>
          </w:tcPr>
          <w:p w14:paraId="534AD5EE" w14:textId="77777777" w:rsidR="003F64C1" w:rsidRPr="00FE1425" w:rsidRDefault="003F64C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/>
          </w:tcPr>
          <w:p w14:paraId="78FDFC13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shd w:val="clear" w:color="auto" w:fill="auto"/>
          </w:tcPr>
          <w:p w14:paraId="42BC6554" w14:textId="77777777" w:rsidR="003F64C1" w:rsidRPr="00FE1425" w:rsidRDefault="003F64C1" w:rsidP="00FE1425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 xml:space="preserve">Zamieńmy słowo; </w:t>
            </w:r>
            <w:r w:rsidRPr="00FE1425">
              <w:rPr>
                <w:sz w:val="20"/>
                <w:szCs w:val="20"/>
              </w:rPr>
              <w:t>Klasa 5 WSIP</w:t>
            </w:r>
          </w:p>
          <w:p w14:paraId="50882E3E" w14:textId="77777777" w:rsidR="003F64C1" w:rsidRPr="00FE1425" w:rsidRDefault="003F64C1" w:rsidP="00FE1425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1362DB7D" w14:textId="77777777" w:rsidR="003F64C1" w:rsidRPr="00FE1425" w:rsidRDefault="003F64C1" w:rsidP="00FE1425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849" w:type="dxa"/>
            <w:shd w:val="clear" w:color="auto" w:fill="auto"/>
          </w:tcPr>
          <w:p w14:paraId="528B1184" w14:textId="77777777" w:rsidR="003F64C1" w:rsidRPr="00FE1425" w:rsidRDefault="003F64C1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Izabella Bartol, Magdalena Biskupska, Jagoda </w:t>
            </w:r>
            <w:proofErr w:type="spellStart"/>
            <w:r w:rsidRPr="00FE1425">
              <w:rPr>
                <w:sz w:val="20"/>
                <w:szCs w:val="20"/>
              </w:rPr>
              <w:t>Najmanowicz</w:t>
            </w:r>
            <w:proofErr w:type="spellEnd"/>
            <w:r w:rsidRPr="00FE1425">
              <w:rPr>
                <w:sz w:val="20"/>
                <w:szCs w:val="20"/>
              </w:rPr>
              <w:t>-Michalak</w:t>
            </w:r>
          </w:p>
        </w:tc>
        <w:tc>
          <w:tcPr>
            <w:tcW w:w="1665" w:type="dxa"/>
            <w:shd w:val="clear" w:color="auto" w:fill="auto"/>
          </w:tcPr>
          <w:p w14:paraId="3C2BDD41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1163/2/2024</w:t>
            </w:r>
          </w:p>
          <w:p w14:paraId="79D3DA74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vMerge/>
          </w:tcPr>
          <w:p w14:paraId="4F709E28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F64C1" w:rsidRPr="00FE1425" w14:paraId="21DDCFB0" w14:textId="77777777" w:rsidTr="00FE1425">
        <w:trPr>
          <w:trHeight w:val="470"/>
        </w:trPr>
        <w:tc>
          <w:tcPr>
            <w:tcW w:w="517" w:type="dxa"/>
            <w:vMerge/>
          </w:tcPr>
          <w:p w14:paraId="2673ED63" w14:textId="77777777" w:rsidR="003F64C1" w:rsidRPr="00FE1425" w:rsidRDefault="003F64C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/>
          </w:tcPr>
          <w:p w14:paraId="4866BFAA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shd w:val="clear" w:color="auto" w:fill="auto"/>
          </w:tcPr>
          <w:p w14:paraId="28D3A84A" w14:textId="707CF03D" w:rsidR="003F64C1" w:rsidRPr="00FE1425" w:rsidRDefault="68C2314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“</w:t>
            </w:r>
            <w:r w:rsidR="3E6A0F1A" w:rsidRPr="00FE1425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Nowe słowa na start</w:t>
            </w:r>
            <w:r w:rsidR="3E6A0F1A" w:rsidRPr="00FE1425">
              <w:rPr>
                <w:rFonts w:eastAsia="Calibri"/>
                <w:sz w:val="20"/>
                <w:szCs w:val="20"/>
                <w:lang w:eastAsia="en-US"/>
              </w:rPr>
              <w:t xml:space="preserve">” -Klasa 6 Nowa Era </w:t>
            </w:r>
          </w:p>
          <w:p w14:paraId="5AEBD5F4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podręcznik + ćwiczenia </w:t>
            </w:r>
          </w:p>
          <w:p w14:paraId="247BDEE3" w14:textId="77777777" w:rsidR="003F64C1" w:rsidRPr="00FE1425" w:rsidRDefault="003F64C1" w:rsidP="00FE1425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5849" w:type="dxa"/>
            <w:shd w:val="clear" w:color="auto" w:fill="auto"/>
          </w:tcPr>
          <w:p w14:paraId="3F227DDC" w14:textId="77777777" w:rsidR="003F64C1" w:rsidRPr="00FE1425" w:rsidRDefault="003F64C1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Marlena </w:t>
            </w:r>
            <w:proofErr w:type="spellStart"/>
            <w:r w:rsidRPr="00FE1425">
              <w:rPr>
                <w:sz w:val="20"/>
                <w:szCs w:val="20"/>
              </w:rPr>
              <w:t>Derlukiewicz</w:t>
            </w:r>
            <w:proofErr w:type="spellEnd"/>
            <w:r w:rsidRPr="00FE1425">
              <w:rPr>
                <w:sz w:val="20"/>
                <w:szCs w:val="20"/>
              </w:rPr>
              <w:t>, Anna Klimowicz</w:t>
            </w:r>
          </w:p>
        </w:tc>
        <w:tc>
          <w:tcPr>
            <w:tcW w:w="1665" w:type="dxa"/>
            <w:shd w:val="clear" w:color="auto" w:fill="auto"/>
          </w:tcPr>
          <w:p w14:paraId="29434122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</w:rPr>
              <w:t>907/3/2019</w:t>
            </w:r>
          </w:p>
        </w:tc>
        <w:tc>
          <w:tcPr>
            <w:tcW w:w="1924" w:type="dxa"/>
            <w:vMerge/>
          </w:tcPr>
          <w:p w14:paraId="14267186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F64C1" w:rsidRPr="00FE1425" w14:paraId="304B893E" w14:textId="77777777" w:rsidTr="00FE1425">
        <w:trPr>
          <w:trHeight w:val="852"/>
        </w:trPr>
        <w:tc>
          <w:tcPr>
            <w:tcW w:w="517" w:type="dxa"/>
            <w:vMerge/>
          </w:tcPr>
          <w:p w14:paraId="55755AA5" w14:textId="77777777" w:rsidR="003F64C1" w:rsidRPr="00FE1425" w:rsidRDefault="003F64C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/>
          </w:tcPr>
          <w:p w14:paraId="12233F44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shd w:val="clear" w:color="auto" w:fill="auto"/>
          </w:tcPr>
          <w:p w14:paraId="6D3EC694" w14:textId="77777777" w:rsidR="003F64C1" w:rsidRPr="00FE1425" w:rsidRDefault="003F64C1" w:rsidP="00FE1425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 xml:space="preserve">Zamieńmy słowo; </w:t>
            </w:r>
            <w:r w:rsidRPr="00FE1425">
              <w:rPr>
                <w:sz w:val="20"/>
                <w:szCs w:val="20"/>
              </w:rPr>
              <w:t>Klasa 7 WSIP</w:t>
            </w:r>
          </w:p>
          <w:p w14:paraId="1C55026B" w14:textId="77777777" w:rsidR="003F64C1" w:rsidRPr="00FE1425" w:rsidRDefault="003F64C1" w:rsidP="00FE1425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044A9705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shd w:val="clear" w:color="auto" w:fill="auto"/>
          </w:tcPr>
          <w:p w14:paraId="3C904D9E" w14:textId="77777777" w:rsidR="003F64C1" w:rsidRPr="00FE1425" w:rsidRDefault="003F64C1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Agata Karolczyk-Kozyra, Magdalena Krajewska, Dorota Kujawa-</w:t>
            </w:r>
            <w:proofErr w:type="spellStart"/>
            <w:r w:rsidRPr="00FE1425">
              <w:rPr>
                <w:sz w:val="20"/>
                <w:szCs w:val="20"/>
              </w:rPr>
              <w:t>Weinke</w:t>
            </w:r>
            <w:proofErr w:type="spellEnd"/>
            <w:r w:rsidRPr="00FE1425">
              <w:rPr>
                <w:sz w:val="20"/>
                <w:szCs w:val="20"/>
              </w:rPr>
              <w:t xml:space="preserve">, Agata </w:t>
            </w:r>
            <w:proofErr w:type="spellStart"/>
            <w:r w:rsidRPr="00FE1425">
              <w:rPr>
                <w:sz w:val="20"/>
                <w:szCs w:val="20"/>
              </w:rPr>
              <w:t>Sieńczak</w:t>
            </w:r>
            <w:proofErr w:type="spellEnd"/>
          </w:p>
        </w:tc>
        <w:tc>
          <w:tcPr>
            <w:tcW w:w="1665" w:type="dxa"/>
            <w:shd w:val="clear" w:color="auto" w:fill="auto"/>
          </w:tcPr>
          <w:p w14:paraId="06FE8616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1163/4/2023</w:t>
            </w:r>
          </w:p>
        </w:tc>
        <w:tc>
          <w:tcPr>
            <w:tcW w:w="1924" w:type="dxa"/>
            <w:vMerge/>
          </w:tcPr>
          <w:p w14:paraId="6D6AABBE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F64C1" w:rsidRPr="00FE1425" w14:paraId="5A0D3FB6" w14:textId="77777777" w:rsidTr="00FE1425">
        <w:trPr>
          <w:trHeight w:val="734"/>
        </w:trPr>
        <w:tc>
          <w:tcPr>
            <w:tcW w:w="517" w:type="dxa"/>
            <w:vMerge/>
          </w:tcPr>
          <w:p w14:paraId="5CDCD4AE" w14:textId="77777777" w:rsidR="003F64C1" w:rsidRPr="00FE1425" w:rsidRDefault="003F64C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/>
          </w:tcPr>
          <w:p w14:paraId="1ED80A27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shd w:val="clear" w:color="auto" w:fill="auto"/>
          </w:tcPr>
          <w:p w14:paraId="610A4612" w14:textId="77777777" w:rsidR="003F64C1" w:rsidRPr="00FE1425" w:rsidRDefault="003F64C1" w:rsidP="00FE1425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 xml:space="preserve">Zamieńmy słowo; </w:t>
            </w:r>
            <w:r w:rsidRPr="00FE1425">
              <w:rPr>
                <w:sz w:val="20"/>
                <w:szCs w:val="20"/>
              </w:rPr>
              <w:t>Klasa 8 WSIP</w:t>
            </w:r>
          </w:p>
          <w:p w14:paraId="622EFA74" w14:textId="77777777" w:rsidR="003F64C1" w:rsidRPr="00FE1425" w:rsidRDefault="003F64C1" w:rsidP="00FE1425">
            <w:pPr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3F4B0CC8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shd w:val="clear" w:color="auto" w:fill="auto"/>
          </w:tcPr>
          <w:p w14:paraId="3D3629ED" w14:textId="77777777" w:rsidR="003F64C1" w:rsidRPr="00FE1425" w:rsidRDefault="003F64C1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Agata Karolczyk-Kozyra, Magdalena Krajewska, Dorota Kujawa-</w:t>
            </w:r>
            <w:proofErr w:type="spellStart"/>
            <w:r w:rsidRPr="00FE1425">
              <w:rPr>
                <w:sz w:val="20"/>
                <w:szCs w:val="20"/>
              </w:rPr>
              <w:t>Weinke</w:t>
            </w:r>
            <w:proofErr w:type="spellEnd"/>
            <w:r w:rsidRPr="00FE1425">
              <w:rPr>
                <w:sz w:val="20"/>
                <w:szCs w:val="20"/>
              </w:rPr>
              <w:t xml:space="preserve">, Agata </w:t>
            </w:r>
            <w:proofErr w:type="spellStart"/>
            <w:r w:rsidRPr="00FE1425">
              <w:rPr>
                <w:sz w:val="20"/>
                <w:szCs w:val="20"/>
              </w:rPr>
              <w:t>Sieńczak</w:t>
            </w:r>
            <w:proofErr w:type="spellEnd"/>
          </w:p>
        </w:tc>
        <w:tc>
          <w:tcPr>
            <w:tcW w:w="1665" w:type="dxa"/>
            <w:shd w:val="clear" w:color="auto" w:fill="auto"/>
          </w:tcPr>
          <w:p w14:paraId="61F337B2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1163/5/2024</w:t>
            </w:r>
          </w:p>
        </w:tc>
        <w:tc>
          <w:tcPr>
            <w:tcW w:w="1924" w:type="dxa"/>
            <w:vMerge/>
          </w:tcPr>
          <w:p w14:paraId="4AAC9642" w14:textId="77777777" w:rsidR="003F64C1" w:rsidRPr="00FE1425" w:rsidRDefault="003F64C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A39A1" w:rsidRPr="00FE1425" w14:paraId="23F1A6DF" w14:textId="77777777" w:rsidTr="00FE1425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20BDF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B9E5349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6.</w:t>
            </w:r>
          </w:p>
          <w:p w14:paraId="33EDF93A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B7EFA84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615D68A0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5783B7B0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732AB48D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485D685A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92A86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Historia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12AC0" w14:textId="151DC602" w:rsidR="000A39A1" w:rsidRPr="00FE1425" w:rsidRDefault="38AF7089" w:rsidP="00FE1425">
            <w:pPr>
              <w:rPr>
                <w:color w:val="000000" w:themeColor="text1"/>
                <w:sz w:val="20"/>
                <w:szCs w:val="20"/>
              </w:rPr>
            </w:pPr>
            <w:r w:rsidRPr="00FE1425">
              <w:rPr>
                <w:i/>
                <w:iCs/>
                <w:color w:val="000000" w:themeColor="text1"/>
                <w:sz w:val="20"/>
                <w:szCs w:val="20"/>
              </w:rPr>
              <w:t>Wczoraj i dziś</w:t>
            </w:r>
            <w:r w:rsidRPr="00FE1425">
              <w:rPr>
                <w:color w:val="000000" w:themeColor="text1"/>
                <w:sz w:val="20"/>
                <w:szCs w:val="20"/>
              </w:rPr>
              <w:t>. Klasa 4. Edycja 2023–2025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1D9F2" w14:textId="74F31B4C" w:rsidR="000A39A1" w:rsidRPr="00FE1425" w:rsidRDefault="54B846D8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Olszewska Bogumiła, Surdyk-</w:t>
            </w:r>
            <w:proofErr w:type="spellStart"/>
            <w:r w:rsidRPr="00FE1425">
              <w:rPr>
                <w:sz w:val="20"/>
                <w:szCs w:val="20"/>
              </w:rPr>
              <w:t>Fertsch</w:t>
            </w:r>
            <w:proofErr w:type="spellEnd"/>
            <w:r w:rsidRPr="00FE1425">
              <w:rPr>
                <w:sz w:val="20"/>
                <w:szCs w:val="20"/>
              </w:rPr>
              <w:t xml:space="preserve"> Wiesława, Wojciechowski Grzegorz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BF283" w14:textId="1763BEA0" w:rsidR="000A39A1" w:rsidRPr="00FE1425" w:rsidRDefault="54B846D8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877/1/2020/z1</w:t>
            </w:r>
          </w:p>
          <w:p w14:paraId="6902FCB7" w14:textId="3994F9A4" w:rsidR="000A39A1" w:rsidRPr="00FE1425" w:rsidRDefault="000A39A1" w:rsidP="00FE1425">
            <w:pPr>
              <w:rPr>
                <w:sz w:val="20"/>
                <w:szCs w:val="20"/>
              </w:rPr>
            </w:pPr>
          </w:p>
        </w:tc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5F696" w14:textId="22E5E39A" w:rsidR="000A39A1" w:rsidRPr="00FE1425" w:rsidRDefault="54B846D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Adam Pilarz</w:t>
            </w:r>
          </w:p>
        </w:tc>
      </w:tr>
      <w:tr w:rsidR="0DB850E8" w:rsidRPr="00FE1425" w14:paraId="5EC7E75E" w14:textId="77777777" w:rsidTr="00FE1425">
        <w:trPr>
          <w:trHeight w:val="300"/>
        </w:trPr>
        <w:tc>
          <w:tcPr>
            <w:tcW w:w="517" w:type="dxa"/>
            <w:vMerge/>
          </w:tcPr>
          <w:p w14:paraId="185BBEED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3CD3A7A4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A8F52" w14:textId="26F8E757" w:rsidR="174BCE95" w:rsidRPr="00FE1425" w:rsidRDefault="174BCE95" w:rsidP="00FE1425">
            <w:pPr>
              <w:pStyle w:val="Nagwek3"/>
              <w:spacing w:before="0" w:after="281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142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Wczoraj i dziś</w:t>
            </w:r>
            <w:r w:rsidRPr="00FE142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Klasa 5. Edycja 2024–2026 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30BC7" w14:textId="561BE3E0" w:rsidR="1D6BAE04" w:rsidRPr="00FE1425" w:rsidRDefault="1D6BAE04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Wojciechowski Grzegorz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DE48B" w14:textId="7C98C9CF" w:rsidR="6F0C68FF" w:rsidRPr="00FE1425" w:rsidRDefault="6F0C68FF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877/2/2018</w:t>
            </w:r>
          </w:p>
          <w:p w14:paraId="44FBF01E" w14:textId="578222D0" w:rsidR="0DB850E8" w:rsidRPr="00FE1425" w:rsidRDefault="0DB850E8" w:rsidP="00FE1425">
            <w:pPr>
              <w:pStyle w:val="Akapitzlist"/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14:paraId="07FDF664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</w:tr>
      <w:tr w:rsidR="0DB850E8" w:rsidRPr="00FE1425" w14:paraId="4FB98F5C" w14:textId="77777777" w:rsidTr="00FE1425">
        <w:trPr>
          <w:trHeight w:val="300"/>
        </w:trPr>
        <w:tc>
          <w:tcPr>
            <w:tcW w:w="517" w:type="dxa"/>
            <w:vMerge/>
          </w:tcPr>
          <w:p w14:paraId="4A48C7E2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7C6EF217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7F791" w14:textId="55962AC8" w:rsidR="174BCE95" w:rsidRPr="00FE1425" w:rsidRDefault="174BCE95" w:rsidP="00FE1425">
            <w:pPr>
              <w:pStyle w:val="Nagwek3"/>
              <w:spacing w:before="0" w:after="281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E142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Wczoraj i dziś</w:t>
            </w:r>
            <w:r w:rsidRPr="00FE142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Klasa 6</w:t>
            </w:r>
            <w:r w:rsidR="113646FC" w:rsidRPr="00FE142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Edycja 2022-2024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6B63D" w14:textId="62D5061D" w:rsidR="04B7B41C" w:rsidRPr="00FE1425" w:rsidRDefault="04B7B41C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Bogumiła Olszewska, Wiesława Surdyk-</w:t>
            </w:r>
            <w:proofErr w:type="spellStart"/>
            <w:r w:rsidRPr="00FE1425">
              <w:rPr>
                <w:sz w:val="20"/>
                <w:szCs w:val="20"/>
              </w:rPr>
              <w:t>Fertsch</w:t>
            </w:r>
            <w:proofErr w:type="spellEnd"/>
            <w:r w:rsidRPr="00FE1425">
              <w:rPr>
                <w:sz w:val="20"/>
                <w:szCs w:val="20"/>
              </w:rPr>
              <w:t>, Grzegorz Wojciechowski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D5357" w14:textId="5F3F94E1" w:rsidR="2EA0D68F" w:rsidRPr="00FE1425" w:rsidRDefault="2EA0D68F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877/3/2019</w:t>
            </w:r>
          </w:p>
          <w:p w14:paraId="7858574F" w14:textId="4DB94058" w:rsidR="0DB850E8" w:rsidRPr="00FE1425" w:rsidRDefault="0DB850E8" w:rsidP="00FE1425">
            <w:pPr>
              <w:pStyle w:val="Akapitzlist"/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14:paraId="2D5E01A0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</w:tr>
      <w:tr w:rsidR="0DB850E8" w:rsidRPr="00FE1425" w14:paraId="48BD0C4E" w14:textId="77777777" w:rsidTr="00FE1425">
        <w:trPr>
          <w:trHeight w:val="300"/>
        </w:trPr>
        <w:tc>
          <w:tcPr>
            <w:tcW w:w="517" w:type="dxa"/>
            <w:vMerge/>
          </w:tcPr>
          <w:p w14:paraId="55B33276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18897F80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4D6A0" w14:textId="7A2971D1" w:rsidR="174BCE95" w:rsidRPr="00FE1425" w:rsidRDefault="174BCE95" w:rsidP="00FE1425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>Wczoraj i dziś</w:t>
            </w:r>
            <w:r w:rsidRPr="00FE1425">
              <w:rPr>
                <w:sz w:val="20"/>
                <w:szCs w:val="20"/>
              </w:rPr>
              <w:t>. Klasa 7. Edycja 2023–2025</w:t>
            </w:r>
          </w:p>
          <w:p w14:paraId="688BB90D" w14:textId="52070D2F" w:rsidR="0DB850E8" w:rsidRPr="00FE1425" w:rsidRDefault="0DB850E8" w:rsidP="00FE1425">
            <w:pPr>
              <w:rPr>
                <w:sz w:val="20"/>
                <w:szCs w:val="20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89B91" w14:textId="0ECE8D64" w:rsidR="645A154C" w:rsidRPr="00FE1425" w:rsidRDefault="645A154C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Roszak Stanisław, Łaszkiewicz Anna, </w:t>
            </w:r>
            <w:proofErr w:type="spellStart"/>
            <w:r w:rsidRPr="00FE1425">
              <w:rPr>
                <w:sz w:val="20"/>
                <w:szCs w:val="20"/>
              </w:rPr>
              <w:t>Kłaczkow</w:t>
            </w:r>
            <w:proofErr w:type="spellEnd"/>
            <w:r w:rsidRPr="00FE1425">
              <w:rPr>
                <w:sz w:val="20"/>
                <w:szCs w:val="20"/>
              </w:rPr>
              <w:t xml:space="preserve"> Jarosław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3C40" w14:textId="3DAD6F97" w:rsidR="47625223" w:rsidRPr="00FE1425" w:rsidRDefault="47625223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877/4/2020/z1</w:t>
            </w:r>
          </w:p>
          <w:p w14:paraId="12723760" w14:textId="6B7B5B55" w:rsidR="0DB850E8" w:rsidRPr="00FE1425" w:rsidRDefault="0DB850E8" w:rsidP="00FE1425">
            <w:pPr>
              <w:pStyle w:val="Akapitzlist"/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14:paraId="51744DF8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</w:tr>
      <w:tr w:rsidR="0DB850E8" w:rsidRPr="00FE1425" w14:paraId="2FEFF9EB" w14:textId="77777777" w:rsidTr="00FE1425">
        <w:trPr>
          <w:trHeight w:val="300"/>
        </w:trPr>
        <w:tc>
          <w:tcPr>
            <w:tcW w:w="517" w:type="dxa"/>
            <w:vMerge/>
          </w:tcPr>
          <w:p w14:paraId="7AE1B98F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6906E2A4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9D43E" w14:textId="40EBEA37" w:rsidR="174BCE95" w:rsidRPr="00FE1425" w:rsidRDefault="174BCE95" w:rsidP="00FE1425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sz w:val="20"/>
                <w:szCs w:val="20"/>
              </w:rPr>
              <w:t>Wczoraj i dziś</w:t>
            </w:r>
            <w:r w:rsidRPr="00FE1425">
              <w:rPr>
                <w:sz w:val="20"/>
                <w:szCs w:val="20"/>
              </w:rPr>
              <w:t>. Klasa 8</w:t>
            </w:r>
            <w:r w:rsidR="4D4E6A26" w:rsidRPr="00FE1425">
              <w:rPr>
                <w:sz w:val="20"/>
                <w:szCs w:val="20"/>
              </w:rPr>
              <w:t>. Edycja 2024–2026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2619B" w14:textId="0B118978" w:rsidR="7423888F" w:rsidRPr="00FE1425" w:rsidRDefault="7423888F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Śniegocki Robert, Zielińska Agnieszka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50375" w14:textId="6A5F2CA5" w:rsidR="0D2B186A" w:rsidRPr="00FE1425" w:rsidRDefault="0D2B186A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877/5/2021/z1</w:t>
            </w:r>
          </w:p>
          <w:p w14:paraId="38BFDEEB" w14:textId="585A9090" w:rsidR="0DB850E8" w:rsidRPr="00FE1425" w:rsidRDefault="0DB850E8" w:rsidP="00FE1425">
            <w:pPr>
              <w:pStyle w:val="Akapitzlist"/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924" w:type="dxa"/>
            <w:vMerge/>
          </w:tcPr>
          <w:p w14:paraId="0713017D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</w:tr>
      <w:tr w:rsidR="000A39A1" w:rsidRPr="00FE1425" w14:paraId="4DEDB025" w14:textId="77777777" w:rsidTr="00FE1425">
        <w:trPr>
          <w:trHeight w:val="28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B6C57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80957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Przyroda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1400E" w14:textId="7F01FC8D" w:rsidR="000A39A1" w:rsidRPr="00FE1425" w:rsidRDefault="3D600233" w:rsidP="00FE1425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Tajemnice przyrody. Podręcznik do przyrody dla klasy czwartej szkoły podstawowej</w:t>
            </w:r>
          </w:p>
          <w:p w14:paraId="442FE120" w14:textId="77777777" w:rsidR="000A39A1" w:rsidRPr="00FE1425" w:rsidRDefault="61F1A88F" w:rsidP="00FE1425">
            <w:pPr>
              <w:rPr>
                <w:color w:val="212529"/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Nowa Era Spółka z o.o.</w:t>
            </w:r>
          </w:p>
          <w:p w14:paraId="5CAB303C" w14:textId="1A667B32" w:rsidR="00FE1425" w:rsidRPr="00FE1425" w:rsidRDefault="00FE1425" w:rsidP="00FE1425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Podręcznik +ćwiczenia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E6661A3" w14:textId="486DCD6A" w:rsidR="000A39A1" w:rsidRPr="00FE1425" w:rsidRDefault="3D600233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Maria Marko-</w:t>
            </w:r>
            <w:proofErr w:type="spellStart"/>
            <w:r w:rsidRPr="00FE1425">
              <w:rPr>
                <w:color w:val="212529"/>
                <w:sz w:val="20"/>
                <w:szCs w:val="20"/>
              </w:rPr>
              <w:t>Worłowska</w:t>
            </w:r>
            <w:proofErr w:type="spellEnd"/>
            <w:r w:rsidRPr="00FE1425">
              <w:rPr>
                <w:color w:val="212529"/>
                <w:sz w:val="20"/>
                <w:szCs w:val="20"/>
              </w:rPr>
              <w:t>, Feliks Szlajfer, Joanna Stawarz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C7D03" w14:textId="6EA1D317" w:rsidR="00C14E3D" w:rsidRPr="00FE1425" w:rsidRDefault="3D600233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863/2019/z1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4AAEA" w14:textId="3A9D0D09" w:rsidR="000A39A1" w:rsidRPr="00FE1425" w:rsidRDefault="3D600233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Dorota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Sobajda</w:t>
            </w:r>
            <w:proofErr w:type="spellEnd"/>
          </w:p>
        </w:tc>
      </w:tr>
      <w:tr w:rsidR="000A39A1" w:rsidRPr="00FE1425" w14:paraId="66146CC0" w14:textId="77777777" w:rsidTr="00FE1425">
        <w:trPr>
          <w:trHeight w:val="300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4CD1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EAB72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Biologia</w:t>
            </w:r>
          </w:p>
          <w:p w14:paraId="3ED3ECC3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32EBF18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365D5C9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4C7403C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50EAFEE0" w14:textId="0F625F82" w:rsidR="000A39A1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Puls życia 5. Podręcznik do biologii dla klasy piątej. Nowa edycja 2024-2026</w:t>
            </w:r>
          </w:p>
          <w:p w14:paraId="2AF80AD3" w14:textId="1F19C0C6" w:rsidR="000A39A1" w:rsidRPr="00FE1425" w:rsidRDefault="53C6A479" w:rsidP="00FE1425">
            <w:pPr>
              <w:spacing w:after="160"/>
              <w:rPr>
                <w:b/>
                <w:bCs/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ćwiczenie</w:t>
            </w: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C41001" w14:textId="13AD1D86" w:rsidR="000A39A1" w:rsidRPr="00FE1425" w:rsidRDefault="53C6A479" w:rsidP="00FE1425">
            <w:pPr>
              <w:contextualSpacing/>
              <w:rPr>
                <w:sz w:val="20"/>
                <w:szCs w:val="20"/>
              </w:rPr>
            </w:pPr>
            <w:proofErr w:type="spellStart"/>
            <w:r w:rsidRPr="00FE1425">
              <w:rPr>
                <w:sz w:val="20"/>
                <w:szCs w:val="20"/>
              </w:rPr>
              <w:t>Sęktas</w:t>
            </w:r>
            <w:proofErr w:type="spellEnd"/>
            <w:r w:rsidRPr="00FE1425">
              <w:rPr>
                <w:sz w:val="20"/>
                <w:szCs w:val="20"/>
              </w:rPr>
              <w:t xml:space="preserve"> Marian, Stawarz Joanna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D9610" w14:textId="0073D593" w:rsidR="00C14E3D" w:rsidRPr="00FE1425" w:rsidRDefault="53C6A479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844/1/2018</w:t>
            </w:r>
          </w:p>
          <w:p w14:paraId="6ADC771C" w14:textId="5CB47017" w:rsidR="00C14E3D" w:rsidRPr="00FE1425" w:rsidRDefault="00C14E3D" w:rsidP="00FE142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0D9E7" w14:textId="0EC7F48B" w:rsidR="000A39A1" w:rsidRPr="00FE1425" w:rsidRDefault="53C6A479" w:rsidP="00FE1425">
            <w:pPr>
              <w:rPr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  <w:lang w:eastAsia="en-US"/>
              </w:rPr>
              <w:t>Patrycja Dębska</w:t>
            </w:r>
          </w:p>
        </w:tc>
      </w:tr>
      <w:tr w:rsidR="0DB850E8" w:rsidRPr="00FE1425" w14:paraId="78C92B44" w14:textId="77777777" w:rsidTr="00FE1425">
        <w:trPr>
          <w:trHeight w:val="300"/>
        </w:trPr>
        <w:tc>
          <w:tcPr>
            <w:tcW w:w="517" w:type="dxa"/>
            <w:vMerge/>
          </w:tcPr>
          <w:p w14:paraId="2F748804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02F86E51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557F5866" w14:textId="1F4C942B" w:rsidR="53C6A479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Puls życia 6. Podręcznik do biologii dla klasy szóstej. Nowa edycja 2022–2024 </w:t>
            </w:r>
          </w:p>
          <w:p w14:paraId="606139F1" w14:textId="22393EDC" w:rsidR="53C6A479" w:rsidRPr="00FE1425" w:rsidRDefault="53C6A479" w:rsidP="00FE1425">
            <w:pPr>
              <w:rPr>
                <w:b/>
                <w:bCs/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ćwiczenie</w:t>
            </w: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A87424" w14:textId="2334305E" w:rsidR="53C6A479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Stawarz Joanna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ACFF0" w14:textId="1976B695" w:rsidR="53C6A479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844/2/2019</w:t>
            </w:r>
          </w:p>
        </w:tc>
        <w:tc>
          <w:tcPr>
            <w:tcW w:w="1924" w:type="dxa"/>
            <w:vMerge/>
          </w:tcPr>
          <w:p w14:paraId="20E043C7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</w:tr>
      <w:tr w:rsidR="0DB850E8" w:rsidRPr="00FE1425" w14:paraId="607576EA" w14:textId="77777777" w:rsidTr="00FE1425">
        <w:trPr>
          <w:trHeight w:val="300"/>
        </w:trPr>
        <w:tc>
          <w:tcPr>
            <w:tcW w:w="517" w:type="dxa"/>
            <w:vMerge/>
          </w:tcPr>
          <w:p w14:paraId="6BC169CA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474F750B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4506C8B3" w14:textId="41CCC3EC" w:rsidR="53C6A479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Puls życia 7. Podręcznik do biologii dla klasy siódmej. Nowa edycja 2023–2025</w:t>
            </w:r>
          </w:p>
          <w:p w14:paraId="1EF28E15" w14:textId="68F647CC" w:rsidR="53C6A479" w:rsidRPr="00FE1425" w:rsidRDefault="53C6A479" w:rsidP="00FE1425">
            <w:pPr>
              <w:spacing w:after="160"/>
              <w:rPr>
                <w:b/>
                <w:bCs/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ćwiczenie</w:t>
            </w: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1863B36" w14:textId="12A391E8" w:rsidR="53C6A479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proofErr w:type="spellStart"/>
            <w:r w:rsidRPr="00FE1425">
              <w:rPr>
                <w:sz w:val="20"/>
                <w:szCs w:val="20"/>
              </w:rPr>
              <w:t>Jefimow</w:t>
            </w:r>
            <w:proofErr w:type="spellEnd"/>
            <w:r w:rsidRPr="00FE1425">
              <w:rPr>
                <w:sz w:val="20"/>
                <w:szCs w:val="20"/>
              </w:rPr>
              <w:t xml:space="preserve"> Małgorzata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9555B" w14:textId="50521B61" w:rsidR="53C6A479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844/3/2020/z1</w:t>
            </w:r>
          </w:p>
        </w:tc>
        <w:tc>
          <w:tcPr>
            <w:tcW w:w="1924" w:type="dxa"/>
            <w:vMerge/>
          </w:tcPr>
          <w:p w14:paraId="1D2F0990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</w:tr>
      <w:tr w:rsidR="0DB850E8" w:rsidRPr="00FE1425" w14:paraId="3A961632" w14:textId="77777777" w:rsidTr="00FE1425">
        <w:trPr>
          <w:trHeight w:val="300"/>
        </w:trPr>
        <w:tc>
          <w:tcPr>
            <w:tcW w:w="517" w:type="dxa"/>
            <w:vMerge/>
          </w:tcPr>
          <w:p w14:paraId="1568B172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75446140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AE4A43E" w14:textId="79AF8F19" w:rsidR="53C6A479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Puls życia 8. Podręcznik do biologii dla klasy ósmej. Nowa edycja 2024-2026</w:t>
            </w:r>
          </w:p>
          <w:p w14:paraId="410A3BEB" w14:textId="192A918D" w:rsidR="53C6A479" w:rsidRPr="00FE1425" w:rsidRDefault="53C6A479" w:rsidP="00FE1425">
            <w:pPr>
              <w:rPr>
                <w:b/>
                <w:bCs/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ćwiczenie</w:t>
            </w: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9D2744" w14:textId="586805B4" w:rsidR="53C6A479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proofErr w:type="spellStart"/>
            <w:r w:rsidRPr="00FE1425">
              <w:rPr>
                <w:sz w:val="20"/>
                <w:szCs w:val="20"/>
              </w:rPr>
              <w:t>Sągin</w:t>
            </w:r>
            <w:proofErr w:type="spellEnd"/>
            <w:r w:rsidRPr="00FE1425">
              <w:rPr>
                <w:sz w:val="20"/>
                <w:szCs w:val="20"/>
              </w:rPr>
              <w:t xml:space="preserve"> Beata, </w:t>
            </w:r>
            <w:proofErr w:type="spellStart"/>
            <w:r w:rsidRPr="00FE1425">
              <w:rPr>
                <w:sz w:val="20"/>
                <w:szCs w:val="20"/>
              </w:rPr>
              <w:t>Boczarowski</w:t>
            </w:r>
            <w:proofErr w:type="spellEnd"/>
            <w:r w:rsidRPr="00FE1425">
              <w:rPr>
                <w:sz w:val="20"/>
                <w:szCs w:val="20"/>
              </w:rPr>
              <w:t xml:space="preserve"> Andrzej, </w:t>
            </w:r>
            <w:proofErr w:type="spellStart"/>
            <w:r w:rsidRPr="00FE1425">
              <w:rPr>
                <w:sz w:val="20"/>
                <w:szCs w:val="20"/>
              </w:rPr>
              <w:t>Sęktas</w:t>
            </w:r>
            <w:proofErr w:type="spellEnd"/>
            <w:r w:rsidRPr="00FE1425">
              <w:rPr>
                <w:sz w:val="20"/>
                <w:szCs w:val="20"/>
              </w:rPr>
              <w:t xml:space="preserve"> Marian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F2BB6" w14:textId="6E6B56C8" w:rsidR="53C6A479" w:rsidRPr="00FE1425" w:rsidRDefault="53C6A479" w:rsidP="00FE1425">
            <w:pPr>
              <w:spacing w:after="160"/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844/4/2021/z1</w:t>
            </w:r>
          </w:p>
          <w:p w14:paraId="66B8DB78" w14:textId="3E0FA214" w:rsidR="0DB850E8" w:rsidRPr="00FE1425" w:rsidRDefault="0DB850E8" w:rsidP="00FE1425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vMerge/>
          </w:tcPr>
          <w:p w14:paraId="3874CC04" w14:textId="77777777" w:rsidR="003E782A" w:rsidRPr="00FE1425" w:rsidRDefault="003E782A" w:rsidP="00FE1425">
            <w:pPr>
              <w:rPr>
                <w:sz w:val="20"/>
                <w:szCs w:val="20"/>
              </w:rPr>
            </w:pPr>
          </w:p>
        </w:tc>
      </w:tr>
      <w:tr w:rsidR="000A39A1" w:rsidRPr="00FE1425" w14:paraId="6674BB22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CE914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66A3F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Matematyka</w:t>
            </w:r>
          </w:p>
          <w:p w14:paraId="6946E5C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FE8E21F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1225F" w14:textId="6195656D" w:rsidR="000A39A1" w:rsidRPr="00FE1425" w:rsidRDefault="5B5C2952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4. Podręcznik dla 4 klasy szkoły podstawowej GWO</w:t>
            </w:r>
          </w:p>
          <w:p w14:paraId="4F5F373D" w14:textId="6AA88472" w:rsidR="000A39A1" w:rsidRPr="00FE1425" w:rsidRDefault="5B5C2952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1CB4DD90" w14:textId="165B01A5" w:rsidR="000A39A1" w:rsidRPr="00FE1425" w:rsidRDefault="000A39A1" w:rsidP="00FE1425">
            <w:pPr>
              <w:rPr>
                <w:b/>
                <w:bCs/>
                <w:sz w:val="20"/>
                <w:szCs w:val="20"/>
              </w:rPr>
            </w:pPr>
          </w:p>
          <w:p w14:paraId="702252CD" w14:textId="0111E4CA" w:rsidR="000A39A1" w:rsidRPr="00FE1425" w:rsidRDefault="20BB6B62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5. Podręcznik dla 5 klasy szkoły podstawowej  GWO</w:t>
            </w:r>
          </w:p>
          <w:p w14:paraId="0C24A098" w14:textId="101A981A" w:rsidR="000A39A1" w:rsidRPr="00FE1425" w:rsidRDefault="20BB6B62" w:rsidP="00FE1425">
            <w:pPr>
              <w:rPr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300E5A6E" w14:textId="70309776" w:rsidR="000A39A1" w:rsidRPr="00FE1425" w:rsidRDefault="000A39A1" w:rsidP="00FE1425">
            <w:pPr>
              <w:rPr>
                <w:b/>
                <w:bCs/>
                <w:sz w:val="20"/>
                <w:szCs w:val="20"/>
              </w:rPr>
            </w:pPr>
          </w:p>
          <w:p w14:paraId="08C5EA76" w14:textId="2EE1CE5D" w:rsidR="000A39A1" w:rsidRPr="00FE1425" w:rsidRDefault="20BB6B62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6. Podręcznik dla 6 klasy szkoły podstawowej GWO</w:t>
            </w:r>
          </w:p>
          <w:p w14:paraId="39A864A3" w14:textId="072D7F14" w:rsidR="000A39A1" w:rsidRPr="00FE1425" w:rsidRDefault="20BB6B62" w:rsidP="00FE1425">
            <w:pPr>
              <w:rPr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75C5924C" w14:textId="7307C546" w:rsidR="000A39A1" w:rsidRPr="00FE1425" w:rsidRDefault="000A39A1" w:rsidP="00FE1425">
            <w:pPr>
              <w:rPr>
                <w:b/>
                <w:bCs/>
                <w:sz w:val="20"/>
                <w:szCs w:val="20"/>
              </w:rPr>
            </w:pPr>
          </w:p>
          <w:p w14:paraId="4F6586EB" w14:textId="7FF54D54" w:rsidR="000A39A1" w:rsidRPr="00FE1425" w:rsidRDefault="3C7285D0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7. Podręcznik dla 7 klasy szkoły podstawowej GWO</w:t>
            </w:r>
          </w:p>
          <w:p w14:paraId="63726B64" w14:textId="68C1AAF5" w:rsidR="000A39A1" w:rsidRPr="00FE1425" w:rsidRDefault="3C7285D0" w:rsidP="00FE1425">
            <w:pPr>
              <w:rPr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196B2D77" w14:textId="72608EEC" w:rsidR="000A39A1" w:rsidRPr="00FE1425" w:rsidRDefault="000A39A1" w:rsidP="00FE1425">
            <w:pPr>
              <w:rPr>
                <w:b/>
                <w:bCs/>
                <w:sz w:val="20"/>
                <w:szCs w:val="20"/>
              </w:rPr>
            </w:pPr>
          </w:p>
          <w:p w14:paraId="176E4512" w14:textId="007708D1" w:rsidR="000A39A1" w:rsidRPr="00FE1425" w:rsidRDefault="760A335E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Matematyka z plusem 8. Podręcznik dla 8 klasy szkoły podstawowej GWO</w:t>
            </w:r>
          </w:p>
          <w:p w14:paraId="3DAF6D9A" w14:textId="54ED15A7" w:rsidR="000A39A1" w:rsidRPr="00FE1425" w:rsidRDefault="760A335E" w:rsidP="00FE1425">
            <w:pPr>
              <w:rPr>
                <w:sz w:val="20"/>
                <w:szCs w:val="20"/>
              </w:rPr>
            </w:pPr>
            <w:r w:rsidRPr="00FE1425">
              <w:rPr>
                <w:b/>
                <w:bCs/>
                <w:sz w:val="20"/>
                <w:szCs w:val="20"/>
              </w:rPr>
              <w:t>Podręcznik + ćwiczenia</w:t>
            </w:r>
          </w:p>
          <w:p w14:paraId="0437A445" w14:textId="6A871CD0" w:rsidR="000A39A1" w:rsidRPr="00FE1425" w:rsidRDefault="000A39A1" w:rsidP="00FE142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84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598D8" w14:textId="74089DB7" w:rsidR="00F10753" w:rsidRPr="00FE1425" w:rsidRDefault="62F17E0C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4B9C3875" w:rsidRPr="00FE1425">
              <w:rPr>
                <w:sz w:val="20"/>
                <w:szCs w:val="20"/>
              </w:rPr>
              <w:t xml:space="preserve">M. Dobrowolska, M. </w:t>
            </w:r>
            <w:proofErr w:type="spellStart"/>
            <w:r w:rsidR="4B9C3875" w:rsidRPr="00FE1425">
              <w:rPr>
                <w:sz w:val="20"/>
                <w:szCs w:val="20"/>
              </w:rPr>
              <w:t>Jucewicz</w:t>
            </w:r>
            <w:proofErr w:type="spellEnd"/>
            <w:r w:rsidR="4B9C3875" w:rsidRPr="00FE1425">
              <w:rPr>
                <w:sz w:val="20"/>
                <w:szCs w:val="20"/>
              </w:rPr>
              <w:t>, M. Karpiński, P. Zarzycki</w:t>
            </w:r>
          </w:p>
          <w:p w14:paraId="1B4C8DF9" w14:textId="1CD7C20B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C96A7B7" w14:textId="27693F52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83BFEAA" w14:textId="7CC44F1F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4E83DC1" w14:textId="23ECCB10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F963B64" w14:textId="2C5DF4F4" w:rsidR="000A39A1" w:rsidRPr="00FE1425" w:rsidRDefault="0B0B8C99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M. Dobrowolska, M. </w:t>
            </w:r>
            <w:proofErr w:type="spellStart"/>
            <w:r w:rsidRPr="00FE1425">
              <w:rPr>
                <w:sz w:val="20"/>
                <w:szCs w:val="20"/>
              </w:rPr>
              <w:t>Jucewicz</w:t>
            </w:r>
            <w:proofErr w:type="spellEnd"/>
            <w:r w:rsidRPr="00FE1425">
              <w:rPr>
                <w:sz w:val="20"/>
                <w:szCs w:val="20"/>
              </w:rPr>
              <w:t>, M. Karpiński, P. Zarzycki</w:t>
            </w:r>
          </w:p>
          <w:p w14:paraId="1F15A451" w14:textId="1CD7C20B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AB1FF83" w14:textId="27693F52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9BB1427" w14:textId="0249A442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EE4E1BB" w14:textId="2C5DF4F4" w:rsidR="000A39A1" w:rsidRPr="00FE1425" w:rsidRDefault="0B0B8C99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 xml:space="preserve">M. Dobrowolska, M. </w:t>
            </w:r>
            <w:proofErr w:type="spellStart"/>
            <w:r w:rsidRPr="00FE1425">
              <w:rPr>
                <w:sz w:val="20"/>
                <w:szCs w:val="20"/>
              </w:rPr>
              <w:t>Jucewicz</w:t>
            </w:r>
            <w:proofErr w:type="spellEnd"/>
            <w:r w:rsidRPr="00FE1425">
              <w:rPr>
                <w:sz w:val="20"/>
                <w:szCs w:val="20"/>
              </w:rPr>
              <w:t>, M. Karpiński, P. Zarzycki</w:t>
            </w:r>
          </w:p>
          <w:p w14:paraId="2C1A1EE5" w14:textId="1CD7C20B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8693850" w14:textId="27693F52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A5136F2" w14:textId="32396D8B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B1E0D83" w14:textId="51E1A414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7444097" w14:textId="7BA0723D" w:rsidR="000A39A1" w:rsidRPr="00FE1425" w:rsidRDefault="0B0B8C99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praca zbiorowa pod redakcją M. Dobrowolskiej</w:t>
            </w:r>
          </w:p>
          <w:p w14:paraId="28F20678" w14:textId="1CD7C20B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6CF6F7A" w14:textId="27693F52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D8F9411" w14:textId="53756706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1CE59600" w14:textId="6A1A3EF6" w:rsidR="000A39A1" w:rsidRPr="00FE1425" w:rsidRDefault="0B0B8C99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praca zbiorowa pod redakcją M. Dobrowolskiej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75222" w14:textId="7852F783" w:rsidR="000A39A1" w:rsidRPr="00FE1425" w:rsidRDefault="4B9C3875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780/1/2023/z1</w:t>
            </w:r>
          </w:p>
          <w:p w14:paraId="6683CA2C" w14:textId="21D51330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1E63EB10" w14:textId="2045FD5C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09D05A3C" w14:textId="69AEF9E1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65A340A3" w14:textId="24199CD1" w:rsidR="000A39A1" w:rsidRPr="00FE1425" w:rsidRDefault="4B9C3875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780/2/2024/z1</w:t>
            </w:r>
          </w:p>
          <w:p w14:paraId="4BA29CAF" w14:textId="6DB735B1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7CDDEAAC" w14:textId="029AFA93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1EC09C9D" w14:textId="2257DD5E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3DB5F31A" w14:textId="08AFFB38" w:rsidR="000A39A1" w:rsidRPr="00FE1425" w:rsidRDefault="4B9C3875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780/3/2022/z1</w:t>
            </w:r>
          </w:p>
          <w:p w14:paraId="2F137932" w14:textId="396A011B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1FA8AB75" w14:textId="70AC7B10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0646076F" w14:textId="75E642EE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158EDDC0" w14:textId="220D4FC7" w:rsidR="000A39A1" w:rsidRPr="00FE1425" w:rsidRDefault="0E7E04CD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780/4/2017</w:t>
            </w:r>
          </w:p>
          <w:p w14:paraId="08D7FA93" w14:textId="06EF649A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3A6531E9" w14:textId="2686EB29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6E2BE0BD" w14:textId="03D8660D" w:rsidR="000A39A1" w:rsidRPr="00FE1425" w:rsidRDefault="000A39A1" w:rsidP="00FE1425">
            <w:pPr>
              <w:rPr>
                <w:sz w:val="20"/>
                <w:szCs w:val="20"/>
              </w:rPr>
            </w:pPr>
          </w:p>
          <w:p w14:paraId="2EB83752" w14:textId="1E145CD7" w:rsidR="000A39A1" w:rsidRPr="00FE1425" w:rsidRDefault="59989159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780/5/2018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F1CE7" w14:textId="0B1BFD87" w:rsidR="000A39A1" w:rsidRPr="00FE1425" w:rsidRDefault="59989159" w:rsidP="00FE1425">
            <w:pPr>
              <w:rPr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</w:rPr>
              <w:t>Paulina Antoniak-Zajączkowska</w:t>
            </w:r>
          </w:p>
        </w:tc>
      </w:tr>
      <w:tr w:rsidR="000A39A1" w:rsidRPr="00FE1425" w14:paraId="6D8BE1CC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BF2E0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147F4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Fizyka</w:t>
            </w:r>
          </w:p>
          <w:p w14:paraId="7A92278A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403D969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2B869C9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120E8" w14:textId="2D4006A0" w:rsidR="000A39A1" w:rsidRPr="00FE1425" w:rsidRDefault="125086DB" w:rsidP="00FE1425">
            <w:pPr>
              <w:rPr>
                <w:sz w:val="20"/>
                <w:szCs w:val="20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Spotkania z fizyką klasa 7. Podręcznik Nowa Era</w:t>
            </w:r>
          </w:p>
          <w:p w14:paraId="39B434DF" w14:textId="596D6231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7BF1949" w14:textId="158D1A10" w:rsidR="000A39A1" w:rsidRPr="00FE1425" w:rsidRDefault="49DEDCB7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Spotkania z fizyką klasa 8 Podręcznik Nowa Era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7547C" w14:textId="28692E48" w:rsidR="000A39A1" w:rsidRPr="00FE1425" w:rsidRDefault="14ECDDDB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Grażyna Francuz – Ornat, Teresa Kulawik, </w:t>
            </w:r>
            <w:r w:rsidR="6A539E08" w:rsidRPr="00FE1425">
              <w:rPr>
                <w:rFonts w:eastAsia="Calibri"/>
                <w:sz w:val="20"/>
                <w:szCs w:val="20"/>
                <w:lang w:eastAsia="en-US"/>
              </w:rPr>
              <w:t xml:space="preserve">Maria Nowotny </w:t>
            </w:r>
            <w:r w:rsidR="00FE1425" w:rsidRPr="00FE1425">
              <w:rPr>
                <w:rFonts w:eastAsia="Calibri"/>
                <w:sz w:val="20"/>
                <w:szCs w:val="20"/>
                <w:lang w:eastAsia="en-US"/>
              </w:rPr>
              <w:t>–</w:t>
            </w:r>
            <w:r w:rsidR="6A539E08" w:rsidRPr="00FE1425">
              <w:rPr>
                <w:rFonts w:eastAsia="Calibri"/>
                <w:sz w:val="20"/>
                <w:szCs w:val="20"/>
                <w:lang w:eastAsia="en-US"/>
              </w:rPr>
              <w:t xml:space="preserve"> Różańska</w:t>
            </w:r>
          </w:p>
          <w:p w14:paraId="18553F23" w14:textId="77777777" w:rsidR="00FE1425" w:rsidRPr="00FE1425" w:rsidRDefault="00FE142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939FA7C" w14:textId="49844BF0" w:rsidR="000A39A1" w:rsidRPr="00FE1425" w:rsidRDefault="29D2826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Grażyna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Francuż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- Ornat, Teresa Kulawik, Maria Nowotny - Różańska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C9757" w14:textId="6745E75E" w:rsidR="000A39A1" w:rsidRPr="00FE1425" w:rsidRDefault="6A539E0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885/1/2017</w:t>
            </w:r>
          </w:p>
          <w:p w14:paraId="6F153E78" w14:textId="4D9BFA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3DB2126" w14:textId="342119E5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04B2F47" w14:textId="1505D67A" w:rsidR="000A39A1" w:rsidRPr="00FE1425" w:rsidRDefault="3BC9B2B0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885/2/2018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19487" w14:textId="3AAA66E8" w:rsidR="000A39A1" w:rsidRPr="00FE1425" w:rsidRDefault="6A539E0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Katarzyna Cichomska</w:t>
            </w:r>
          </w:p>
        </w:tc>
      </w:tr>
      <w:tr w:rsidR="000A39A1" w:rsidRPr="00FE1425" w14:paraId="29E071F5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23863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9E963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Geografia</w:t>
            </w:r>
          </w:p>
          <w:p w14:paraId="1E1B3004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40DD403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18B204C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1630012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54C86" w14:textId="201807B9" w:rsidR="000A39A1" w:rsidRPr="00FE1425" w:rsidRDefault="00FE142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</w:rPr>
              <w:t>Planeta Nowa 5. Podręcznik do geografii dla klasy piątej szkoły podstawowej. Nowa edycja 2024-2026</w:t>
            </w:r>
            <w:r w:rsidRPr="00FE1425">
              <w:rPr>
                <w:sz w:val="20"/>
                <w:szCs w:val="20"/>
              </w:rPr>
              <w:br/>
            </w:r>
            <w:r w:rsidRPr="00FE1425">
              <w:rPr>
                <w:sz w:val="20"/>
                <w:szCs w:val="20"/>
              </w:rPr>
              <w:br/>
              <w:t xml:space="preserve">Planeta Nowa 6. Podręcznik do geografii dla klasy szóstej szkoły podstawowej Nowa edycja </w:t>
            </w:r>
            <w:r w:rsidRPr="00FE1425">
              <w:rPr>
                <w:sz w:val="20"/>
                <w:szCs w:val="20"/>
              </w:rPr>
              <w:lastRenderedPageBreak/>
              <w:t xml:space="preserve">2022-2024 </w:t>
            </w:r>
            <w:r w:rsidRPr="00FE1425">
              <w:rPr>
                <w:sz w:val="20"/>
                <w:szCs w:val="20"/>
              </w:rPr>
              <w:br/>
            </w:r>
            <w:r w:rsidRPr="00FE1425">
              <w:rPr>
                <w:sz w:val="20"/>
                <w:szCs w:val="20"/>
              </w:rPr>
              <w:br/>
              <w:t>Planeta Nowa 7. Podręcznik do geografii do szkoły podstawowej. Nowość! Edycja 2023-2025</w:t>
            </w:r>
            <w:r w:rsidRPr="00FE1425">
              <w:rPr>
                <w:sz w:val="20"/>
                <w:szCs w:val="20"/>
              </w:rPr>
              <w:br/>
            </w:r>
            <w:r w:rsidRPr="00FE1425">
              <w:rPr>
                <w:sz w:val="20"/>
                <w:szCs w:val="20"/>
              </w:rPr>
              <w:br/>
              <w:t>Planeta Nowa 8 Podręcznik do geografii dla klasy ósmej szkoły podstawowej. Nowa Edycja 2024-2026</w:t>
            </w:r>
            <w:r w:rsidRPr="00FE1425">
              <w:rPr>
                <w:sz w:val="20"/>
                <w:szCs w:val="20"/>
              </w:rPr>
              <w:br/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17CDA" w14:textId="77777777" w:rsidR="00FE1425" w:rsidRPr="00FE1425" w:rsidRDefault="00FE1425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lastRenderedPageBreak/>
              <w:t>Autor: Feliks Szlajfer, Zbigniew Zaniewicz, Tomasz Rachwał, Roman Malarz</w:t>
            </w:r>
          </w:p>
          <w:p w14:paraId="6A4C0DDA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0E258898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4A5CF5D8" w14:textId="7B0AFC4F" w:rsidR="000A39A1" w:rsidRPr="00FE1425" w:rsidRDefault="00FE1425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Autor: Tomasz Rachwał, Roman Malarz, Dawid Szczypiński</w:t>
            </w:r>
          </w:p>
          <w:p w14:paraId="7D7FF6B7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05396A39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2B91FF52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5521D9A3" w14:textId="77777777" w:rsidR="00FE1425" w:rsidRPr="00FE1425" w:rsidRDefault="00FE1425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Autor: Roman Malarz, Mariusz Szubert, Tomasz Rachwał</w:t>
            </w:r>
            <w:r w:rsidRPr="00FE1425">
              <w:rPr>
                <w:sz w:val="20"/>
                <w:szCs w:val="20"/>
              </w:rPr>
              <w:br/>
            </w:r>
          </w:p>
          <w:p w14:paraId="3F3930BD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3E89D37D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344D277A" w14:textId="100F85B9" w:rsidR="00FE1425" w:rsidRPr="00FE1425" w:rsidRDefault="00FE142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</w:rPr>
              <w:t>Autor: Dawid Szczypiński, Tomasz Rachwał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9A503" w14:textId="77777777" w:rsidR="00FE1425" w:rsidRPr="00FE1425" w:rsidRDefault="00FE1425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lastRenderedPageBreak/>
              <w:t>906/1/2018</w:t>
            </w:r>
          </w:p>
          <w:p w14:paraId="4F92660C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47CEBD3B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2FACC604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3F17C591" w14:textId="77777777" w:rsidR="000A39A1" w:rsidRPr="00FE1425" w:rsidRDefault="00FE1425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906/2/2019</w:t>
            </w:r>
          </w:p>
          <w:p w14:paraId="26C0AD49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397420D6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55593E9D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05D6805F" w14:textId="77777777" w:rsidR="00FE1425" w:rsidRPr="00FE1425" w:rsidRDefault="00FE1425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906/3/2023/z1</w:t>
            </w:r>
          </w:p>
          <w:p w14:paraId="62916EE9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6BD0C0D9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3E952614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64626648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0EF04BE4" w14:textId="2DFAB84A" w:rsidR="00FE1425" w:rsidRPr="00FE1425" w:rsidRDefault="00FE142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sz w:val="20"/>
                <w:szCs w:val="20"/>
              </w:rPr>
              <w:t>906/4/2021/z1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C11C4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05625EEE" w14:textId="4ED5CC49" w:rsidR="000A39A1" w:rsidRPr="00FE1425" w:rsidRDefault="00FE142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Magdalena Zdyb</w:t>
            </w:r>
          </w:p>
        </w:tc>
      </w:tr>
      <w:tr w:rsidR="000A39A1" w:rsidRPr="00FE1425" w14:paraId="15B909B6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07EE6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10E8E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Chemia</w:t>
            </w:r>
          </w:p>
          <w:p w14:paraId="75E81E9F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4EBAD13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05BA0B9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0207B" w14:textId="641F15FE" w:rsidR="000A39A1" w:rsidRPr="00FE1425" w:rsidRDefault="40F6B12A" w:rsidP="00FE1425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Chemia Nowej Ery. Podręcznik dla szkoły podstawowej. Klasa 7</w:t>
            </w:r>
          </w:p>
          <w:p w14:paraId="1DEEB55F" w14:textId="1E82D064" w:rsidR="000A39A1" w:rsidRPr="00FE1425" w:rsidRDefault="000A39A1" w:rsidP="00FE1425">
            <w:pPr>
              <w:rPr>
                <w:color w:val="212529"/>
                <w:sz w:val="20"/>
                <w:szCs w:val="20"/>
              </w:rPr>
            </w:pPr>
          </w:p>
          <w:p w14:paraId="1631A57D" w14:textId="3F791262" w:rsidR="000A39A1" w:rsidRPr="00FE1425" w:rsidRDefault="502E006F" w:rsidP="00FE1425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Chemia Nowej Ery. Podręcznik do chemii dla klasy ósmej szkoły podstawowej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2BE80" w14:textId="64EDA24C" w:rsidR="000A39A1" w:rsidRPr="00FE1425" w:rsidRDefault="090F2B7C" w:rsidP="00FE1425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 xml:space="preserve">Jan </w:t>
            </w:r>
            <w:r w:rsidR="3406A1CC" w:rsidRPr="00FE1425">
              <w:rPr>
                <w:color w:val="212529"/>
                <w:sz w:val="20"/>
                <w:szCs w:val="20"/>
              </w:rPr>
              <w:t xml:space="preserve">Kulawik, Teresa Kulawik, Maria Litwin </w:t>
            </w:r>
          </w:p>
          <w:p w14:paraId="3150D031" w14:textId="73CE2F71" w:rsidR="000A39A1" w:rsidRPr="00FE1425" w:rsidRDefault="000A39A1" w:rsidP="00FE1425">
            <w:pPr>
              <w:rPr>
                <w:color w:val="212529"/>
                <w:sz w:val="20"/>
                <w:szCs w:val="20"/>
              </w:rPr>
            </w:pPr>
          </w:p>
          <w:p w14:paraId="11E80DA8" w14:textId="12BB9C1C" w:rsidR="000A39A1" w:rsidRPr="00FE1425" w:rsidRDefault="000A39A1" w:rsidP="00FE1425">
            <w:pPr>
              <w:rPr>
                <w:color w:val="212529"/>
                <w:sz w:val="20"/>
                <w:szCs w:val="20"/>
              </w:rPr>
            </w:pPr>
          </w:p>
          <w:p w14:paraId="09A65C71" w14:textId="2511BD5D" w:rsidR="000A39A1" w:rsidRPr="00FE1425" w:rsidRDefault="3406A1CC" w:rsidP="00FE1425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 xml:space="preserve">Jan </w:t>
            </w:r>
            <w:r w:rsidR="090F2B7C" w:rsidRPr="00FE1425">
              <w:rPr>
                <w:color w:val="212529"/>
                <w:sz w:val="20"/>
                <w:szCs w:val="20"/>
              </w:rPr>
              <w:t>Kulawik, Teresa Kulawik, Maria Litwin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24E80" w14:textId="3C39B963" w:rsidR="000A39A1" w:rsidRPr="00FE1425" w:rsidRDefault="090F2B7C" w:rsidP="00FE1425">
            <w:pPr>
              <w:rPr>
                <w:color w:val="212529"/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785/1/2023/z1</w:t>
            </w:r>
          </w:p>
          <w:p w14:paraId="4C2ECEA7" w14:textId="4E9722C6" w:rsidR="000A39A1" w:rsidRPr="00FE1425" w:rsidRDefault="000A39A1" w:rsidP="00FE1425">
            <w:pPr>
              <w:rPr>
                <w:color w:val="212529"/>
                <w:sz w:val="20"/>
                <w:szCs w:val="20"/>
              </w:rPr>
            </w:pPr>
          </w:p>
          <w:p w14:paraId="114C7ACB" w14:textId="69D99CD8" w:rsidR="000A39A1" w:rsidRPr="00FE1425" w:rsidRDefault="000A39A1" w:rsidP="00FE1425">
            <w:pPr>
              <w:rPr>
                <w:color w:val="212529"/>
                <w:sz w:val="20"/>
                <w:szCs w:val="20"/>
              </w:rPr>
            </w:pPr>
          </w:p>
          <w:p w14:paraId="4E351F16" w14:textId="6B103930" w:rsidR="000A39A1" w:rsidRPr="00FE1425" w:rsidRDefault="076D466C" w:rsidP="00FE1425">
            <w:pPr>
              <w:rPr>
                <w:sz w:val="20"/>
                <w:szCs w:val="20"/>
              </w:rPr>
            </w:pPr>
            <w:r w:rsidRPr="00FE1425">
              <w:rPr>
                <w:color w:val="212529"/>
                <w:sz w:val="20"/>
                <w:szCs w:val="20"/>
              </w:rPr>
              <w:t>785/2/2024/z1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66622" w14:textId="09D4F49F" w:rsidR="000A39A1" w:rsidRPr="00FE1425" w:rsidRDefault="090F2B7C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Dorota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Sobajda</w:t>
            </w:r>
            <w:proofErr w:type="spellEnd"/>
          </w:p>
        </w:tc>
      </w:tr>
      <w:tr w:rsidR="000A39A1" w:rsidRPr="00FE1425" w14:paraId="0831A5EC" w14:textId="77777777" w:rsidTr="00FE1425">
        <w:trPr>
          <w:trHeight w:val="566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6390C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76876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Informatyka</w:t>
            </w:r>
          </w:p>
          <w:p w14:paraId="622F4E4F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BDC059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2CE4F7C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FCC30A5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82F7D" w14:textId="39E85984" w:rsidR="000A39A1" w:rsidRPr="00FE1425" w:rsidRDefault="4979239C" w:rsidP="00FE1425">
            <w:pPr>
              <w:spacing w:after="240"/>
              <w:rPr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Podręcznik Nowej Ery „Lubię to!” dla klasy czwartej szkoły podstawowej. NOWA EDYCJA 2023-2025</w:t>
            </w:r>
          </w:p>
          <w:p w14:paraId="5E4A4EE6" w14:textId="6A1BD8F3" w:rsidR="000A39A1" w:rsidRPr="00FE1425" w:rsidRDefault="2E3D795A" w:rsidP="00FE1425">
            <w:pPr>
              <w:spacing w:after="240"/>
              <w:rPr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Podręcznik Nowej Ery „Lubię to!” dla klasy piątej szkoły podstawowej. NOWA EDYCJA 2021-2023</w:t>
            </w:r>
          </w:p>
          <w:p w14:paraId="1994452D" w14:textId="557A0525" w:rsidR="000A39A1" w:rsidRDefault="6B8B4029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Podręcznik Nowej Ery „Lubię to!” dla klasy szóstej  szkoły podstawowej. NOWA EDYCJA 2022-2024</w:t>
            </w:r>
          </w:p>
          <w:p w14:paraId="6140C666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2053A6C3" w14:textId="4B7BA90A" w:rsidR="000A39A1" w:rsidRDefault="26B870F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Podręcznik Nowej Ery „Lubię to!” dla klasy siódmej  szkoły podstawowej. NOWA EDYCJA 2023-2025</w:t>
            </w:r>
          </w:p>
          <w:p w14:paraId="0A268B3D" w14:textId="77777777" w:rsidR="00FE1425" w:rsidRPr="00FE1425" w:rsidRDefault="00FE1425" w:rsidP="00FE1425">
            <w:pPr>
              <w:rPr>
                <w:sz w:val="20"/>
                <w:szCs w:val="20"/>
              </w:rPr>
            </w:pPr>
          </w:p>
          <w:p w14:paraId="45AC3B91" w14:textId="7B55AC8A" w:rsidR="000A39A1" w:rsidRPr="00FE1425" w:rsidRDefault="1CF14003" w:rsidP="00FE1425">
            <w:pPr>
              <w:rPr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Podręcznik Nowej Ery „Lubię to!” dla klasy ósmej  szkoły podstawowej. NOWA EDYCJA 2021-2023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95CF7" w14:textId="27AE79F1" w:rsidR="000A39A1" w:rsidRPr="00FE1425" w:rsidRDefault="0A614DFF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Michał Kęska</w:t>
            </w:r>
          </w:p>
          <w:p w14:paraId="5F6A7380" w14:textId="120342B7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45DB7CF2" w14:textId="5D086C8C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45D12B46" w14:textId="03C2D27B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32294CE5" w14:textId="54CEB656" w:rsidR="000A39A1" w:rsidRPr="00FE1425" w:rsidRDefault="2E3D795A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Michał Kęska</w:t>
            </w:r>
          </w:p>
          <w:p w14:paraId="18FF4E89" w14:textId="128CB351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30738ED2" w14:textId="455A1EC7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8FC8F36" w14:textId="1FA1C118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12D5783B" w14:textId="54CEB656" w:rsidR="000A39A1" w:rsidRPr="00FE1425" w:rsidRDefault="33E67EC4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Michał Kęska</w:t>
            </w:r>
          </w:p>
          <w:p w14:paraId="141CCBDF" w14:textId="131F82C0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2B6FFB53" w14:textId="6A6738C9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4FDDF409" w14:textId="77777777" w:rsidR="00FE1425" w:rsidRDefault="00FE1425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2A73307D" w14:textId="77777777" w:rsidR="00FE1425" w:rsidRDefault="00FE1425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6FEC2A2F" w14:textId="10E7DF6E" w:rsidR="000A39A1" w:rsidRPr="00FE1425" w:rsidRDefault="220023A8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Grażyna Koba</w:t>
            </w:r>
          </w:p>
          <w:p w14:paraId="480DCBFB" w14:textId="1F50A15B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2D0B0F8" w14:textId="5FFE4BEA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7B75F4FA" w14:textId="3C15063C" w:rsidR="000A39A1" w:rsidRPr="00FE1425" w:rsidRDefault="30453DB0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Grażyna Koba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473F7" w14:textId="6E0E43EC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3E3CA44B" w14:textId="0508ADAC" w:rsidR="000A39A1" w:rsidRPr="00FE1425" w:rsidRDefault="36460E60" w:rsidP="00FE1425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847/1/2022/z1</w:t>
            </w:r>
          </w:p>
          <w:p w14:paraId="7A27C568" w14:textId="0350931A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42CD1FD4" w14:textId="7403E28D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67C633F" w14:textId="70DEC60E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2BC26F31" w14:textId="0440F723" w:rsidR="000A39A1" w:rsidRDefault="2E3D795A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847/2/2021/z1</w:t>
            </w:r>
          </w:p>
          <w:p w14:paraId="3C0A82D1" w14:textId="77777777" w:rsidR="00FE1425" w:rsidRPr="00FE1425" w:rsidRDefault="00FE1425" w:rsidP="00FE1425">
            <w:pPr>
              <w:rPr>
                <w:rFonts w:eastAsia="Arial"/>
                <w:sz w:val="20"/>
                <w:szCs w:val="20"/>
              </w:rPr>
            </w:pPr>
          </w:p>
          <w:p w14:paraId="5669B833" w14:textId="67BFAF4D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11FC892" w14:textId="295B566E" w:rsidR="000A39A1" w:rsidRPr="00FE1425" w:rsidRDefault="7885EBFE" w:rsidP="00FE1425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847/3/2022/z1</w:t>
            </w:r>
          </w:p>
          <w:p w14:paraId="2E7DA880" w14:textId="0DA8CB43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260C409E" w14:textId="77777777" w:rsidR="00FE1425" w:rsidRDefault="00FE1425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0A131113" w14:textId="77777777" w:rsidR="00FE1425" w:rsidRDefault="00FE1425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6A61EC28" w14:textId="77777777" w:rsidR="00FE1425" w:rsidRDefault="00FE1425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1E041E17" w14:textId="1882BB8E" w:rsidR="000A39A1" w:rsidRPr="00FE1425" w:rsidRDefault="3CBB0E22" w:rsidP="00FE1425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847/4/2020/z1</w:t>
            </w:r>
          </w:p>
          <w:p w14:paraId="3C17D78A" w14:textId="044BF34E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55A5E9A7" w14:textId="65D6537A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18FC08B0" w14:textId="14544C89" w:rsidR="000A39A1" w:rsidRPr="00FE1425" w:rsidRDefault="000A39A1" w:rsidP="00FE1425">
            <w:pPr>
              <w:rPr>
                <w:rFonts w:eastAsia="Roboto"/>
                <w:color w:val="212529"/>
                <w:sz w:val="20"/>
                <w:szCs w:val="20"/>
              </w:rPr>
            </w:pPr>
          </w:p>
          <w:p w14:paraId="774409B6" w14:textId="54D95C02" w:rsidR="000A39A1" w:rsidRPr="00FE1425" w:rsidRDefault="66698FC6" w:rsidP="00FE1425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212529"/>
                <w:sz w:val="20"/>
                <w:szCs w:val="20"/>
              </w:rPr>
              <w:t>847/5/2021/z1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584BB" w14:textId="27AF6D66" w:rsidR="000A39A1" w:rsidRPr="00FE1425" w:rsidRDefault="2E3D795A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Karol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Żuchalski</w:t>
            </w:r>
            <w:proofErr w:type="spellEnd"/>
          </w:p>
        </w:tc>
      </w:tr>
      <w:tr w:rsidR="000A39A1" w:rsidRPr="00FE1425" w14:paraId="148AF8F4" w14:textId="77777777" w:rsidTr="00FE1425">
        <w:trPr>
          <w:trHeight w:val="1417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6F3BF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lastRenderedPageBreak/>
              <w:t>15.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1DC4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Plastyka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EAB64" w14:textId="1AE297BE" w:rsidR="000A39A1" w:rsidRPr="00FE1425" w:rsidRDefault="613ED5D5" w:rsidP="00FE1425">
            <w:pPr>
              <w:spacing w:after="200"/>
              <w:rPr>
                <w:rFonts w:eastAsia="Helvetica"/>
                <w:color w:val="313332"/>
                <w:sz w:val="20"/>
                <w:szCs w:val="20"/>
              </w:rPr>
            </w:pPr>
            <w:r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DO DZIEŁA! Podręcznik do plastyki dla klasy czwartej szkoły podstawowej   2023-2025 Warszawa </w:t>
            </w:r>
            <w:r w:rsidR="05E8305A" w:rsidRPr="00FE1425">
              <w:rPr>
                <w:rFonts w:eastAsia="Helvetica"/>
                <w:color w:val="313332"/>
                <w:sz w:val="20"/>
                <w:szCs w:val="20"/>
              </w:rPr>
              <w:t>Nowa Era</w:t>
            </w:r>
          </w:p>
          <w:p w14:paraId="6F29E078" w14:textId="37C9A3CF" w:rsidR="000A39A1" w:rsidRPr="00FE1425" w:rsidRDefault="7B9ED610" w:rsidP="00FE1425">
            <w:pPr>
              <w:spacing w:after="200"/>
              <w:rPr>
                <w:sz w:val="20"/>
                <w:szCs w:val="20"/>
              </w:rPr>
            </w:pPr>
            <w:r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>Do dzieła! 5 Podręcznik do plastyki dla klasy piątej szkoły podstawowej Nowa edycja 2021-2023 War</w:t>
            </w:r>
            <w:r w:rsidR="7FDC0884"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szawa </w:t>
            </w:r>
            <w:r w:rsidRPr="00FE1425">
              <w:rPr>
                <w:rFonts w:eastAsia="Helvetica"/>
                <w:color w:val="313332"/>
                <w:sz w:val="20"/>
                <w:szCs w:val="20"/>
              </w:rPr>
              <w:t>Nowa Era</w:t>
            </w:r>
          </w:p>
          <w:p w14:paraId="56812E15" w14:textId="2B384C1A" w:rsidR="000A39A1" w:rsidRPr="00FE1425" w:rsidRDefault="177921DB" w:rsidP="00FE1425">
            <w:pPr>
              <w:spacing w:after="200"/>
              <w:rPr>
                <w:sz w:val="20"/>
                <w:szCs w:val="20"/>
              </w:rPr>
            </w:pPr>
            <w:r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DO DZIEŁA! Podręcznik do plastyki dla klasy szóstej szkoły podstawowej NOWA EDYCJA 2022-2024 Warszawa </w:t>
            </w:r>
            <w:r w:rsidRPr="00FE1425">
              <w:rPr>
                <w:rFonts w:eastAsia="Helvetica"/>
                <w:color w:val="313332"/>
                <w:sz w:val="20"/>
                <w:szCs w:val="20"/>
              </w:rPr>
              <w:t xml:space="preserve"> Nowa Era</w:t>
            </w:r>
          </w:p>
          <w:p w14:paraId="5E5B5273" w14:textId="69AA00AA" w:rsidR="000A39A1" w:rsidRPr="00FE1425" w:rsidRDefault="59F0CB3A" w:rsidP="00FE1425">
            <w:pPr>
              <w:spacing w:after="200"/>
              <w:rPr>
                <w:sz w:val="20"/>
                <w:szCs w:val="20"/>
              </w:rPr>
            </w:pPr>
            <w:r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DO DZIEŁA! Podręcznik do plastyki dla klasy siódmej szkoły podstawowej NOWA EDYCJA 2023-2025 Warszawa </w:t>
            </w:r>
            <w:r w:rsidRPr="00FE1425">
              <w:rPr>
                <w:rFonts w:eastAsia="Helvetica"/>
                <w:color w:val="313332"/>
                <w:sz w:val="20"/>
                <w:szCs w:val="20"/>
              </w:rPr>
              <w:t xml:space="preserve"> Nowa Era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F0C61" w14:textId="08AD92F8" w:rsidR="000A39A1" w:rsidRPr="00FE1425" w:rsidRDefault="00000000" w:rsidP="00FE1425">
            <w:pPr>
              <w:pStyle w:val="Nagwek2"/>
              <w:shd w:val="clear" w:color="auto" w:fill="FFFFFF" w:themeFill="background1"/>
              <w:spacing w:before="0"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hyperlink r:id="rId10">
              <w:r w:rsidR="5137BB9A" w:rsidRPr="00FE1425">
                <w:rPr>
                  <w:rStyle w:val="Hipercze"/>
                  <w:rFonts w:ascii="Times New Roman" w:hAnsi="Times New Roman"/>
                  <w:b w:val="0"/>
                  <w:bCs w:val="0"/>
                  <w:i w:val="0"/>
                  <w:iCs w:val="0"/>
                  <w:color w:val="252525"/>
                  <w:sz w:val="20"/>
                  <w:szCs w:val="20"/>
                  <w:lang w:val="pl-PL"/>
                </w:rPr>
                <w:t>Jadwiga Lukas</w:t>
              </w:r>
            </w:hyperlink>
          </w:p>
          <w:p w14:paraId="6ED5CF17" w14:textId="4719EDDE" w:rsidR="000A39A1" w:rsidRPr="00FE1425" w:rsidRDefault="5137BB9A" w:rsidP="00FE1425">
            <w:pPr>
              <w:rPr>
                <w:sz w:val="20"/>
                <w:szCs w:val="20"/>
                <w:u w:val="single"/>
              </w:rPr>
            </w:pPr>
            <w:r w:rsidRPr="00FE1425">
              <w:rPr>
                <w:color w:val="252525"/>
                <w:sz w:val="20"/>
                <w:szCs w:val="20"/>
                <w:u w:val="single"/>
              </w:rPr>
              <w:t xml:space="preserve"> </w:t>
            </w:r>
            <w:hyperlink r:id="rId11">
              <w:r w:rsidRPr="00FE1425">
                <w:rPr>
                  <w:rStyle w:val="Hipercze"/>
                  <w:color w:val="252525"/>
                  <w:sz w:val="20"/>
                  <w:szCs w:val="20"/>
                </w:rPr>
                <w:t xml:space="preserve">Krystyna </w:t>
              </w:r>
              <w:proofErr w:type="spellStart"/>
              <w:r w:rsidRPr="00FE1425">
                <w:rPr>
                  <w:rStyle w:val="Hipercze"/>
                  <w:color w:val="252525"/>
                  <w:sz w:val="20"/>
                  <w:szCs w:val="20"/>
                </w:rPr>
                <w:t>Onak</w:t>
              </w:r>
              <w:proofErr w:type="spellEnd"/>
            </w:hyperlink>
          </w:p>
          <w:p w14:paraId="36219EE8" w14:textId="6DE0A308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CBFAE0E" w14:textId="08AD92F8" w:rsidR="000A39A1" w:rsidRPr="00FE1425" w:rsidRDefault="00000000" w:rsidP="00FE1425">
            <w:pPr>
              <w:pStyle w:val="Nagwek2"/>
              <w:shd w:val="clear" w:color="auto" w:fill="FFFFFF" w:themeFill="background1"/>
              <w:spacing w:before="0"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hyperlink r:id="rId12">
              <w:r w:rsidR="3B54FD66" w:rsidRPr="00FE1425">
                <w:rPr>
                  <w:rStyle w:val="Hipercze"/>
                  <w:rFonts w:ascii="Times New Roman" w:hAnsi="Times New Roman"/>
                  <w:b w:val="0"/>
                  <w:bCs w:val="0"/>
                  <w:i w:val="0"/>
                  <w:iCs w:val="0"/>
                  <w:color w:val="252525"/>
                  <w:sz w:val="20"/>
                  <w:szCs w:val="20"/>
                  <w:lang w:val="pl-PL"/>
                </w:rPr>
                <w:t>Jadwiga Lukas</w:t>
              </w:r>
            </w:hyperlink>
          </w:p>
          <w:p w14:paraId="2CD0620E" w14:textId="32038286" w:rsidR="000A39A1" w:rsidRPr="00FE1425" w:rsidRDefault="3B54FD66" w:rsidP="00FE1425">
            <w:pPr>
              <w:rPr>
                <w:sz w:val="20"/>
                <w:szCs w:val="20"/>
                <w:u w:val="single"/>
              </w:rPr>
            </w:pPr>
            <w:r w:rsidRPr="00FE1425">
              <w:rPr>
                <w:color w:val="252525"/>
                <w:sz w:val="20"/>
                <w:szCs w:val="20"/>
                <w:u w:val="single"/>
              </w:rPr>
              <w:t xml:space="preserve"> </w:t>
            </w:r>
            <w:hyperlink r:id="rId13">
              <w:r w:rsidRPr="00FE1425">
                <w:rPr>
                  <w:rStyle w:val="Hipercze"/>
                  <w:color w:val="252525"/>
                  <w:sz w:val="20"/>
                  <w:szCs w:val="20"/>
                </w:rPr>
                <w:t xml:space="preserve">Krystyna </w:t>
              </w:r>
              <w:proofErr w:type="spellStart"/>
              <w:r w:rsidRPr="00FE1425">
                <w:rPr>
                  <w:rStyle w:val="Hipercze"/>
                  <w:color w:val="252525"/>
                  <w:sz w:val="20"/>
                  <w:szCs w:val="20"/>
                </w:rPr>
                <w:t>Onak</w:t>
              </w:r>
              <w:proofErr w:type="spellEnd"/>
            </w:hyperlink>
          </w:p>
          <w:p w14:paraId="26C5EF16" w14:textId="106E1B61" w:rsidR="000A39A1" w:rsidRPr="00FE1425" w:rsidRDefault="000A39A1" w:rsidP="00FE1425">
            <w:pPr>
              <w:rPr>
                <w:color w:val="252525"/>
                <w:sz w:val="20"/>
                <w:szCs w:val="20"/>
                <w:u w:val="single"/>
              </w:rPr>
            </w:pPr>
          </w:p>
          <w:p w14:paraId="6BACAF10" w14:textId="77777777" w:rsidR="00FE1425" w:rsidRDefault="00FE1425" w:rsidP="00FE1425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514163D2" w14:textId="77777777" w:rsidR="00FE1425" w:rsidRDefault="00FE1425" w:rsidP="00FE1425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63253552" w14:textId="5AC4F6EA" w:rsidR="000A39A1" w:rsidRPr="00FE1425" w:rsidRDefault="5C3C0308" w:rsidP="00FE1425">
            <w:pPr>
              <w:rPr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 xml:space="preserve">Jadwiga Lukas, Krystyna </w:t>
            </w:r>
            <w:proofErr w:type="spellStart"/>
            <w:r w:rsidRPr="00FE1425">
              <w:rPr>
                <w:rFonts w:eastAsia="Roboto"/>
                <w:color w:val="606060"/>
                <w:sz w:val="20"/>
                <w:szCs w:val="20"/>
              </w:rPr>
              <w:t>Onak</w:t>
            </w:r>
            <w:proofErr w:type="spellEnd"/>
            <w:r w:rsidRPr="00FE1425">
              <w:rPr>
                <w:rFonts w:eastAsia="Roboto"/>
                <w:color w:val="606060"/>
                <w:sz w:val="20"/>
                <w:szCs w:val="20"/>
              </w:rPr>
              <w:t>-Ossowska</w:t>
            </w:r>
          </w:p>
          <w:p w14:paraId="184F3536" w14:textId="709F92CC" w:rsidR="000A39A1" w:rsidRPr="00FE1425" w:rsidRDefault="000A39A1" w:rsidP="00FE1425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3692F2BA" w14:textId="753665E7" w:rsidR="000A39A1" w:rsidRPr="00FE1425" w:rsidRDefault="000A39A1" w:rsidP="00FE1425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05412671" w14:textId="4F3F57C1" w:rsidR="000A39A1" w:rsidRPr="00FE1425" w:rsidRDefault="000A39A1" w:rsidP="00FE1425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7076DF64" w14:textId="47C776D1" w:rsidR="000A39A1" w:rsidRPr="00FE1425" w:rsidRDefault="4F9BD181" w:rsidP="00FE1425">
            <w:pPr>
              <w:rPr>
                <w:rFonts w:eastAsia="Roboto"/>
                <w:sz w:val="20"/>
                <w:szCs w:val="20"/>
              </w:rPr>
            </w:pPr>
            <w:proofErr w:type="spellStart"/>
            <w:r w:rsidRPr="00FE1425">
              <w:rPr>
                <w:rFonts w:eastAsia="Roboto"/>
                <w:color w:val="606060"/>
                <w:sz w:val="20"/>
                <w:szCs w:val="20"/>
              </w:rPr>
              <w:t>Ipczyńska</w:t>
            </w:r>
            <w:proofErr w:type="spellEnd"/>
            <w:r w:rsidRPr="00FE1425">
              <w:rPr>
                <w:rFonts w:eastAsia="Roboto"/>
                <w:color w:val="606060"/>
                <w:sz w:val="20"/>
                <w:szCs w:val="20"/>
              </w:rPr>
              <w:t xml:space="preserve"> Marta, </w:t>
            </w:r>
            <w:proofErr w:type="spellStart"/>
            <w:r w:rsidRPr="00FE1425">
              <w:rPr>
                <w:rFonts w:eastAsia="Roboto"/>
                <w:color w:val="606060"/>
                <w:sz w:val="20"/>
                <w:szCs w:val="20"/>
              </w:rPr>
              <w:t>Mrozkowiak</w:t>
            </w:r>
            <w:proofErr w:type="spellEnd"/>
            <w:r w:rsidRPr="00FE1425">
              <w:rPr>
                <w:rFonts w:eastAsia="Roboto"/>
                <w:color w:val="606060"/>
                <w:sz w:val="20"/>
                <w:szCs w:val="20"/>
              </w:rPr>
              <w:t xml:space="preserve"> Natalia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EF73B" w14:textId="73761AE8" w:rsidR="000A39A1" w:rsidRPr="00FE1425" w:rsidRDefault="3258AB93" w:rsidP="00FE1425">
            <w:pPr>
              <w:spacing w:after="200"/>
              <w:rPr>
                <w:rFonts w:eastAsia="Helvetica"/>
                <w:color w:val="313332"/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>903/1/2017</w:t>
            </w:r>
            <w:r w:rsidR="6F4FC5B6" w:rsidRPr="00FE1425">
              <w:rPr>
                <w:rFonts w:eastAsia="Helvetica"/>
                <w:b/>
                <w:bCs/>
                <w:color w:val="313332"/>
                <w:sz w:val="20"/>
                <w:szCs w:val="20"/>
              </w:rPr>
              <w:t xml:space="preserve"> </w:t>
            </w:r>
          </w:p>
          <w:p w14:paraId="4D800A95" w14:textId="6DCF2CE2" w:rsidR="000A39A1" w:rsidRPr="00FE1425" w:rsidRDefault="000A39A1" w:rsidP="00FE1425">
            <w:pPr>
              <w:spacing w:after="200"/>
              <w:rPr>
                <w:rFonts w:eastAsia="Helvetica"/>
                <w:b/>
                <w:bCs/>
                <w:color w:val="313332"/>
                <w:sz w:val="20"/>
                <w:szCs w:val="20"/>
              </w:rPr>
            </w:pPr>
          </w:p>
          <w:p w14:paraId="251CA739" w14:textId="165E0C9B" w:rsidR="000A39A1" w:rsidRPr="00FE1425" w:rsidRDefault="5C76CDC4" w:rsidP="00FE1425">
            <w:pPr>
              <w:spacing w:after="200"/>
              <w:rPr>
                <w:rFonts w:eastAsia="Helvetica"/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>903/2/2018</w:t>
            </w:r>
          </w:p>
          <w:p w14:paraId="274F8C8B" w14:textId="65BFB2F3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E85F630" w14:textId="0DA86DDD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8846767" w14:textId="16213657" w:rsidR="000A39A1" w:rsidRPr="00FE1425" w:rsidRDefault="78D35F0A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>903/3/2018</w:t>
            </w:r>
          </w:p>
          <w:p w14:paraId="35633A2E" w14:textId="54CEDEE1" w:rsidR="000A39A1" w:rsidRPr="00FE1425" w:rsidRDefault="000A39A1" w:rsidP="00FE1425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2D6F7B9E" w14:textId="6BC7A348" w:rsidR="000A39A1" w:rsidRPr="00FE1425" w:rsidRDefault="000A39A1" w:rsidP="00FE1425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1E3479F6" w14:textId="49879DC7" w:rsidR="000A39A1" w:rsidRPr="00FE1425" w:rsidRDefault="000A39A1" w:rsidP="00FE1425">
            <w:pPr>
              <w:rPr>
                <w:rFonts w:eastAsia="Roboto"/>
                <w:color w:val="606060"/>
                <w:sz w:val="20"/>
                <w:szCs w:val="20"/>
              </w:rPr>
            </w:pPr>
          </w:p>
          <w:p w14:paraId="1B64E276" w14:textId="3AFB01EE" w:rsidR="000A39A1" w:rsidRPr="00FE1425" w:rsidRDefault="2DBA11C4" w:rsidP="00FE1425">
            <w:pPr>
              <w:rPr>
                <w:rFonts w:eastAsia="Roboto"/>
                <w:sz w:val="20"/>
                <w:szCs w:val="20"/>
              </w:rPr>
            </w:pPr>
            <w:r w:rsidRPr="00FE1425">
              <w:rPr>
                <w:rFonts w:eastAsia="Roboto"/>
                <w:color w:val="606060"/>
                <w:sz w:val="20"/>
                <w:szCs w:val="20"/>
              </w:rPr>
              <w:t>903/4/2020/z1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08856" w14:textId="1425EB24" w:rsidR="000A39A1" w:rsidRPr="00FE1425" w:rsidRDefault="2DBA11C4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Ewa Wieczorek</w:t>
            </w:r>
          </w:p>
        </w:tc>
      </w:tr>
      <w:tr w:rsidR="000A39A1" w:rsidRPr="00FE1425" w14:paraId="226717B6" w14:textId="77777777" w:rsidTr="00FE1425">
        <w:trPr>
          <w:trHeight w:val="99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D547A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E89C4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Muzyka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F2128" w14:textId="37618318" w:rsidR="000A39A1" w:rsidRPr="00FE1425" w:rsidRDefault="3E938DEF" w:rsidP="00FE1425">
            <w:pPr>
              <w:rPr>
                <w:sz w:val="20"/>
                <w:szCs w:val="20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Lekcja muzyki klasa 4</w:t>
            </w:r>
          </w:p>
          <w:p w14:paraId="570AF84F" w14:textId="4B54200A" w:rsidR="000A39A1" w:rsidRPr="00FE1425" w:rsidRDefault="3E938DE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Lekcja muzyki klasa5</w:t>
            </w:r>
          </w:p>
          <w:p w14:paraId="055AB6AC" w14:textId="68BAE40F" w:rsidR="000A39A1" w:rsidRPr="00FE1425" w:rsidRDefault="3E938DE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Lekcja muzyki klasa 6</w:t>
            </w:r>
          </w:p>
          <w:p w14:paraId="6797D594" w14:textId="74F3B829" w:rsidR="000A39A1" w:rsidRPr="00FE1425" w:rsidRDefault="3E938DE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Lekcja muzyki klasa7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98381" w14:textId="1ADE7DF2" w:rsidR="00F10753" w:rsidRPr="00FE1425" w:rsidRDefault="3E938DE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Monika Gromek Grażyna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Kilbach</w:t>
            </w:r>
            <w:proofErr w:type="spellEnd"/>
          </w:p>
          <w:p w14:paraId="0766C58E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BA836" w14:textId="6839CC17" w:rsidR="000A39A1" w:rsidRPr="00FE1425" w:rsidRDefault="3E938DE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852/1/2017</w:t>
            </w:r>
          </w:p>
          <w:p w14:paraId="05E2AC11" w14:textId="6F27EF0D" w:rsidR="000A39A1" w:rsidRPr="00FE1425" w:rsidRDefault="3E938DE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852/2/2018</w:t>
            </w:r>
          </w:p>
          <w:p w14:paraId="1E1995A6" w14:textId="2AB7729F" w:rsidR="000A39A1" w:rsidRPr="00FE1425" w:rsidRDefault="3E938DE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852/3/2019</w:t>
            </w:r>
          </w:p>
          <w:p w14:paraId="0CB59C53" w14:textId="3048DE52" w:rsidR="000A39A1" w:rsidRPr="00FE1425" w:rsidRDefault="3E938DE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852/4/2020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AD76C" w14:textId="7D91CCFD" w:rsidR="000A39A1" w:rsidRPr="00FE1425" w:rsidRDefault="5960EA37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Marcin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Holtz</w:t>
            </w:r>
            <w:proofErr w:type="spellEnd"/>
          </w:p>
        </w:tc>
      </w:tr>
      <w:tr w:rsidR="000A39A1" w:rsidRPr="00FE1425" w14:paraId="3B135FBB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573E9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CA6D5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Technika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91685" w14:textId="14FB6EC2" w:rsidR="000A39A1" w:rsidRPr="00FE1425" w:rsidRDefault="66D4143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Jak to działa klasa 4</w:t>
            </w:r>
          </w:p>
          <w:p w14:paraId="0FA51446" w14:textId="66F5352A" w:rsidR="66D4143D" w:rsidRPr="00FE1425" w:rsidRDefault="66D4143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Jak to działa klasa 5</w:t>
            </w:r>
          </w:p>
          <w:p w14:paraId="15B26325" w14:textId="7487CAB1" w:rsidR="66D4143D" w:rsidRPr="00FE1425" w:rsidRDefault="66D4143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Jak to działa klasa 6</w:t>
            </w:r>
          </w:p>
          <w:p w14:paraId="44419753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72F09" w14:textId="46824180" w:rsidR="000A39A1" w:rsidRPr="00FE1425" w:rsidRDefault="2B0BE080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Lech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Łabecki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Marta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Łabecka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0D4E8" w14:textId="7B7E0262" w:rsidR="000A39A1" w:rsidRPr="00FE1425" w:rsidRDefault="66D4143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295/1/2017</w:t>
            </w:r>
          </w:p>
          <w:p w14:paraId="43BDE796" w14:textId="30261ADE" w:rsidR="000A39A1" w:rsidRPr="00FE1425" w:rsidRDefault="66D4143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295/2/2018 </w:t>
            </w:r>
          </w:p>
          <w:p w14:paraId="62B4249D" w14:textId="2FDE175A" w:rsidR="000A39A1" w:rsidRPr="00FE1425" w:rsidRDefault="66D4143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295/3/2019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D8BA7" w14:textId="437CFFAC" w:rsidR="000A39A1" w:rsidRPr="00FE1425" w:rsidRDefault="6F67E0B6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Marcin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Holtz</w:t>
            </w:r>
            <w:proofErr w:type="spellEnd"/>
          </w:p>
        </w:tc>
      </w:tr>
      <w:tr w:rsidR="000A39A1" w:rsidRPr="00FE1425" w14:paraId="4C4367B3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C6F82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EC19E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Religia</w:t>
            </w:r>
          </w:p>
          <w:p w14:paraId="7A3699BF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(Klasy I-III)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DDE4F" w14:textId="6F2C465C" w:rsidR="000A39A1" w:rsidRPr="00FE1425" w:rsidRDefault="58957DEB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,,Pan Bóg jest naszym Ojcem”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</w:t>
            </w:r>
          </w:p>
          <w:p w14:paraId="34215BCC" w14:textId="2779BBBE" w:rsidR="000A39A1" w:rsidRPr="00FE1425" w:rsidRDefault="58957DEB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(dwie części)</w:t>
            </w:r>
            <w:r w:rsidR="222E0F0F" w:rsidRPr="00FE1425">
              <w:rPr>
                <w:rFonts w:eastAsia="Arial Nova"/>
                <w:sz w:val="20"/>
                <w:szCs w:val="20"/>
                <w:lang w:eastAsia="en-US"/>
              </w:rPr>
              <w:t xml:space="preserve"> kl. 1 - wyd. Św. Wojciech</w:t>
            </w:r>
          </w:p>
          <w:p w14:paraId="30B513B3" w14:textId="6C150AB5" w:rsidR="000A39A1" w:rsidRPr="00FE1425" w:rsidRDefault="222E0F0F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,,Chcemy poznawać Pana Jezusa”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</w:t>
            </w:r>
          </w:p>
          <w:p w14:paraId="3A298446" w14:textId="0614C774" w:rsidR="000A39A1" w:rsidRPr="00FE1425" w:rsidRDefault="222E0F0F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(dwie części) kl. 2 - wyd. Św. Wojciech</w:t>
            </w:r>
          </w:p>
          <w:p w14:paraId="3C98020B" w14:textId="799D2A48" w:rsidR="000A39A1" w:rsidRPr="00FE1425" w:rsidRDefault="222E0F0F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,,Pa</w:t>
            </w:r>
            <w:r w:rsidR="08D8B5CA"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n Jezus nas karmi</w:t>
            </w: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 </w:t>
            </w:r>
            <w:r w:rsidR="000A39A1" w:rsidRPr="00FE1425">
              <w:rPr>
                <w:sz w:val="20"/>
                <w:szCs w:val="20"/>
              </w:rPr>
              <w:br/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kl. </w:t>
            </w:r>
            <w:r w:rsidR="56F0013A" w:rsidRPr="00FE1425">
              <w:rPr>
                <w:rFonts w:eastAsia="Arial Nova"/>
                <w:sz w:val="20"/>
                <w:szCs w:val="20"/>
                <w:lang w:eastAsia="en-US"/>
              </w:rPr>
              <w:t>3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- wyd. Św. Wojciech</w:t>
            </w:r>
          </w:p>
          <w:p w14:paraId="0DFDA13B" w14:textId="50E5F530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5F45D" w14:textId="71987E11" w:rsidR="000A39A1" w:rsidRPr="00FE1425" w:rsidRDefault="72623D1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ks. dr Paweł Płaczek</w:t>
            </w:r>
          </w:p>
          <w:p w14:paraId="26FB173C" w14:textId="5473D6D4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3D6D8735" w14:textId="6E5F72F9" w:rsidR="000A39A1" w:rsidRPr="00FE1425" w:rsidRDefault="72623D1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ks. dr Paweł Płaczek</w:t>
            </w:r>
          </w:p>
          <w:p w14:paraId="183D5727" w14:textId="45005F0B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70EF9646" w14:textId="6E5F72F9" w:rsidR="000A39A1" w:rsidRPr="00FE1425" w:rsidRDefault="72623D1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ks. dr Paweł Płaczek</w:t>
            </w:r>
          </w:p>
          <w:p w14:paraId="7DBBFB9E" w14:textId="65FA4412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0D6FC" w14:textId="77777777" w:rsidR="00E2304D" w:rsidRPr="00FE1425" w:rsidRDefault="00E2304D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2E343B51" w14:textId="20242304" w:rsidR="000A39A1" w:rsidRPr="00FE1425" w:rsidRDefault="59601369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brak</w:t>
            </w:r>
          </w:p>
          <w:p w14:paraId="24D46DFD" w14:textId="77777777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048C5B68" w14:textId="77777777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FAD98" w14:textId="0786CE79" w:rsidR="000A39A1" w:rsidRPr="00FE1425" w:rsidRDefault="72623D1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Anna Kwaśniak</w:t>
            </w:r>
          </w:p>
        </w:tc>
      </w:tr>
      <w:tr w:rsidR="000A39A1" w:rsidRPr="00FE1425" w14:paraId="1A1911E5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E22CE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A1E7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Religia</w:t>
            </w:r>
          </w:p>
          <w:p w14:paraId="312E9437" w14:textId="5BF50CE9" w:rsidR="000A39A1" w:rsidRPr="00FE1425" w:rsidRDefault="62F17E0C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(Klasy IV-VII</w:t>
            </w:r>
            <w:r w:rsidR="0785C48F" w:rsidRPr="00FE1425">
              <w:rPr>
                <w:rFonts w:eastAsia="Calibri"/>
                <w:sz w:val="20"/>
                <w:szCs w:val="20"/>
                <w:lang w:eastAsia="en-US"/>
              </w:rPr>
              <w:t>I)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21F2D" w14:textId="5F25041D" w:rsidR="000A39A1" w:rsidRPr="00FE1425" w:rsidRDefault="0F261DA7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,,Pan Jezus jest naszym życiem”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</w:t>
            </w:r>
            <w:r w:rsidR="000A39A1" w:rsidRPr="00FE1425">
              <w:rPr>
                <w:sz w:val="20"/>
                <w:szCs w:val="20"/>
              </w:rPr>
              <w:br/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(dwie części) kl. </w:t>
            </w:r>
            <w:r w:rsidR="641D9B76" w:rsidRPr="00FE1425">
              <w:rPr>
                <w:rFonts w:eastAsia="Arial Nova"/>
                <w:sz w:val="20"/>
                <w:szCs w:val="20"/>
                <w:lang w:eastAsia="en-US"/>
              </w:rPr>
              <w:t>4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- wyd. Św. Wojciech</w:t>
            </w:r>
          </w:p>
          <w:p w14:paraId="4B6664AC" w14:textId="73D7013E" w:rsidR="000A39A1" w:rsidRPr="00FE1425" w:rsidRDefault="0F261DA7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</w:t>
            </w:r>
            <w:r w:rsidR="38081A99"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Bóg szuka człowieka</w:t>
            </w: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</w:t>
            </w:r>
          </w:p>
          <w:p w14:paraId="00D686D3" w14:textId="3062EF0F" w:rsidR="000A39A1" w:rsidRPr="00FE1425" w:rsidRDefault="0F261DA7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kl. </w:t>
            </w:r>
            <w:r w:rsidR="5CEA2D44" w:rsidRPr="00FE1425">
              <w:rPr>
                <w:rFonts w:eastAsia="Arial Nova"/>
                <w:sz w:val="20"/>
                <w:szCs w:val="20"/>
                <w:lang w:eastAsia="en-US"/>
              </w:rPr>
              <w:t>5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- wyd. Św. Wojciech</w:t>
            </w:r>
          </w:p>
          <w:p w14:paraId="17D331A6" w14:textId="7B4C7983" w:rsidR="000A39A1" w:rsidRPr="00FE1425" w:rsidRDefault="0F261DA7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lastRenderedPageBreak/>
              <w:t>,,</w:t>
            </w:r>
            <w:r w:rsidR="3D6F1113"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Jezus nas zbawia</w:t>
            </w: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</w:t>
            </w:r>
            <w:r w:rsidR="000A39A1" w:rsidRPr="00FE1425">
              <w:rPr>
                <w:sz w:val="20"/>
                <w:szCs w:val="20"/>
              </w:rPr>
              <w:br/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kl. </w:t>
            </w:r>
            <w:r w:rsidR="4210D2A7" w:rsidRPr="00FE1425">
              <w:rPr>
                <w:rFonts w:eastAsia="Arial Nova"/>
                <w:sz w:val="20"/>
                <w:szCs w:val="20"/>
                <w:lang w:eastAsia="en-US"/>
              </w:rPr>
              <w:t>6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- wyd. Św. Wojciech</w:t>
            </w:r>
          </w:p>
          <w:p w14:paraId="62D0E9DA" w14:textId="56A3960D" w:rsidR="000A39A1" w:rsidRPr="00FE1425" w:rsidRDefault="0F261DA7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</w:t>
            </w:r>
            <w:r w:rsidR="07AEABA0"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Bóg wskazuje nam drogę</w:t>
            </w: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 </w:t>
            </w:r>
          </w:p>
          <w:p w14:paraId="079C744A" w14:textId="2B8D784A" w:rsidR="000A39A1" w:rsidRPr="00FE1425" w:rsidRDefault="0F261DA7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kl. </w:t>
            </w:r>
            <w:r w:rsidR="770E9425" w:rsidRPr="00FE1425">
              <w:rPr>
                <w:rFonts w:eastAsia="Arial Nova"/>
                <w:sz w:val="20"/>
                <w:szCs w:val="20"/>
                <w:lang w:eastAsia="en-US"/>
              </w:rPr>
              <w:t>7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- wyd. Św. Wojciech</w:t>
            </w:r>
          </w:p>
          <w:p w14:paraId="00CAF0D1" w14:textId="33065347" w:rsidR="000A39A1" w:rsidRPr="00FE1425" w:rsidRDefault="0630FBE5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,,</w:t>
            </w:r>
            <w:r w:rsidR="742FDACC"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Mocą Ducha Świętego zmieniamy świat</w:t>
            </w:r>
            <w:r w:rsidRPr="00FE1425">
              <w:rPr>
                <w:rFonts w:eastAsia="Arial Nova"/>
                <w:b/>
                <w:bCs/>
                <w:sz w:val="20"/>
                <w:szCs w:val="20"/>
                <w:lang w:eastAsia="en-US"/>
              </w:rPr>
              <w:t>”</w:t>
            </w:r>
            <w:r w:rsidRPr="00FE1425">
              <w:rPr>
                <w:rFonts w:eastAsia="Arial Nova"/>
                <w:sz w:val="20"/>
                <w:szCs w:val="20"/>
                <w:lang w:eastAsia="en-US"/>
              </w:rPr>
              <w:t xml:space="preserve"> (dwie części) kl. 8 - wyd. Św. Wojciech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3F798" w14:textId="71987E11" w:rsidR="000A39A1" w:rsidRPr="00FE1425" w:rsidRDefault="0E0C4F6F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lastRenderedPageBreak/>
              <w:t>red. ks. dr Paweł Płaczek</w:t>
            </w:r>
          </w:p>
          <w:p w14:paraId="034A94EB" w14:textId="22BD286D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52FC3D7E" w14:textId="31540FF3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6518E2AB" w14:textId="4788F8D6" w:rsidR="000A39A1" w:rsidRPr="00FE1425" w:rsidRDefault="0E0C4F6F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s. Beata Zawiślak, ks. dr. Marcin Wojtasik</w:t>
            </w:r>
          </w:p>
          <w:p w14:paraId="754F679B" w14:textId="28644786" w:rsidR="000A39A1" w:rsidRPr="00FE1425" w:rsidRDefault="0E0C4F6F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lastRenderedPageBreak/>
              <w:t>red. s. Beata Zawiślak, ks. dr. Marcin Wojtasik</w:t>
            </w:r>
          </w:p>
          <w:p w14:paraId="71F22346" w14:textId="2B2D3672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5BA92B47" w14:textId="157CA9CE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16CB6D02" w14:textId="31540FF3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7326FB45" w14:textId="785E8434" w:rsidR="000A39A1" w:rsidRPr="00FE1425" w:rsidRDefault="0E0C4F6F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red. s. Beata Zawiślak, ks. dr. Marcin Wojtasik</w:t>
            </w:r>
          </w:p>
          <w:p w14:paraId="04853DDF" w14:textId="4C48DF19" w:rsidR="000A39A1" w:rsidRPr="00FE1425" w:rsidRDefault="000A39A1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3537B" w14:textId="77777777" w:rsidR="00D11532" w:rsidRPr="00FE1425" w:rsidRDefault="00D11532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</w:p>
          <w:p w14:paraId="42C64EE3" w14:textId="6CB7B474" w:rsidR="003A2E13" w:rsidRPr="00FE1425" w:rsidRDefault="73DF4D8F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48116" w14:textId="2F5E3146" w:rsidR="000A39A1" w:rsidRPr="00FE1425" w:rsidRDefault="0E0C4F6F" w:rsidP="00FE1425">
            <w:pPr>
              <w:rPr>
                <w:rFonts w:eastAsia="Arial Nova"/>
                <w:sz w:val="20"/>
                <w:szCs w:val="20"/>
                <w:lang w:eastAsia="en-US"/>
              </w:rPr>
            </w:pPr>
            <w:r w:rsidRPr="00FE1425">
              <w:rPr>
                <w:rFonts w:eastAsia="Arial Nova"/>
                <w:sz w:val="20"/>
                <w:szCs w:val="20"/>
                <w:lang w:eastAsia="en-US"/>
              </w:rPr>
              <w:t>Anna Kwaśniak</w:t>
            </w:r>
          </w:p>
        </w:tc>
      </w:tr>
      <w:tr w:rsidR="000A39A1" w:rsidRPr="00FE1425" w14:paraId="058D8BF0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03D0E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2B395" w14:textId="76CCA2FE" w:rsidR="000A39A1" w:rsidRPr="00FE1425" w:rsidRDefault="62F17E0C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Język angielski</w:t>
            </w:r>
          </w:p>
          <w:p w14:paraId="54764B76" w14:textId="28CD25F4" w:rsidR="000A39A1" w:rsidRPr="00FE1425" w:rsidRDefault="0E029F63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(Klasy I - III)</w:t>
            </w:r>
          </w:p>
          <w:p w14:paraId="25C32B23" w14:textId="0D5A5094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AAA84" w14:textId="57506E63" w:rsidR="000A39A1" w:rsidRPr="00FE1425" w:rsidRDefault="569239CA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New English Adventure 1</w:t>
            </w:r>
            <w:r w:rsidRPr="00FE1425">
              <w:rPr>
                <w:rFonts w:eastAsia="Calibri"/>
                <w:sz w:val="20"/>
                <w:szCs w:val="20"/>
                <w:lang w:eastAsia="en-US"/>
              </w:rPr>
              <w:t>, klasa 1</w:t>
            </w:r>
          </w:p>
          <w:p w14:paraId="3705DDDB" w14:textId="796DFD9F" w:rsidR="569239CA" w:rsidRPr="00FE1425" w:rsidRDefault="569239CA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 + ćwiczenia</w:t>
            </w:r>
          </w:p>
          <w:p w14:paraId="0131C663" w14:textId="66E1F094" w:rsidR="0DB850E8" w:rsidRPr="00FE1425" w:rsidRDefault="0DB850E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414F831" w14:textId="4689A5D4" w:rsidR="1B245B34" w:rsidRPr="00FE1425" w:rsidRDefault="1B245B34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New English Adventure 2</w:t>
            </w:r>
            <w:r w:rsidRPr="00FE1425">
              <w:rPr>
                <w:rFonts w:eastAsia="Calibri"/>
                <w:sz w:val="20"/>
                <w:szCs w:val="20"/>
                <w:lang w:eastAsia="en-US"/>
              </w:rPr>
              <w:t>, klasa 2</w:t>
            </w:r>
          </w:p>
          <w:p w14:paraId="08469E6F" w14:textId="796DFD9F" w:rsidR="1B245B34" w:rsidRPr="00FE1425" w:rsidRDefault="1B245B34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 + ćwiczenia</w:t>
            </w:r>
          </w:p>
          <w:p w14:paraId="19EB5F6A" w14:textId="79109C01" w:rsidR="0DB850E8" w:rsidRPr="00FE1425" w:rsidRDefault="0DB850E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67CD3AE" w14:textId="32CE9B07" w:rsidR="1B245B34" w:rsidRPr="00FE1425" w:rsidRDefault="1B245B34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New English Adventure 3</w:t>
            </w:r>
            <w:r w:rsidRPr="00FE1425">
              <w:rPr>
                <w:rFonts w:eastAsia="Calibri"/>
                <w:sz w:val="20"/>
                <w:szCs w:val="20"/>
                <w:lang w:eastAsia="en-US"/>
              </w:rPr>
              <w:t>, klasa 3</w:t>
            </w:r>
          </w:p>
          <w:p w14:paraId="29D7997C" w14:textId="796DFD9F" w:rsidR="1B245B34" w:rsidRPr="00FE1425" w:rsidRDefault="1B245B34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 + ćwiczenia</w:t>
            </w:r>
          </w:p>
          <w:p w14:paraId="704C6AC2" w14:textId="01B3A6D9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88864" w14:textId="6B0AB1D5" w:rsidR="000A39A1" w:rsidRPr="00FE1425" w:rsidRDefault="569239CA" w:rsidP="00FE1425">
            <w:pPr>
              <w:rPr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  <w:lang w:val="en-US"/>
              </w:rPr>
              <w:t xml:space="preserve">Tessa </w:t>
            </w:r>
            <w:proofErr w:type="spellStart"/>
            <w:r w:rsidRPr="00FE1425">
              <w:rPr>
                <w:rFonts w:eastAsia="Arial"/>
                <w:sz w:val="20"/>
                <w:szCs w:val="20"/>
                <w:lang w:val="en-US"/>
              </w:rPr>
              <w:t>Lochowski</w:t>
            </w:r>
            <w:proofErr w:type="spellEnd"/>
            <w:r w:rsidRPr="00FE1425">
              <w:rPr>
                <w:rFonts w:eastAsia="Arial"/>
                <w:sz w:val="20"/>
                <w:szCs w:val="20"/>
                <w:lang w:val="en-US"/>
              </w:rPr>
              <w:t xml:space="preserve">, Cristiana Bruni; </w:t>
            </w:r>
            <w:proofErr w:type="spellStart"/>
            <w:r w:rsidRPr="00FE1425">
              <w:rPr>
                <w:rFonts w:eastAsia="Arial"/>
                <w:sz w:val="20"/>
                <w:szCs w:val="20"/>
                <w:lang w:val="en-US"/>
              </w:rPr>
              <w:t>Konsultacja</w:t>
            </w:r>
            <w:proofErr w:type="spellEnd"/>
            <w:r w:rsidRPr="00FE1425">
              <w:rPr>
                <w:rFonts w:eastAsia="Arial"/>
                <w:sz w:val="20"/>
                <w:szCs w:val="20"/>
                <w:lang w:val="en-US"/>
              </w:rPr>
              <w:t>: Mariola Bogucka</w:t>
            </w:r>
          </w:p>
          <w:p w14:paraId="62853E2A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902AB01" w14:textId="73B35883" w:rsidR="0DB850E8" w:rsidRPr="00FE1425" w:rsidRDefault="0DB850E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CAEC94B" w14:textId="5D14BEA1" w:rsidR="000A39A1" w:rsidRPr="00FE1425" w:rsidRDefault="5D1C02C7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Viv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Lambert,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Anne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Worrall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, Arek Tkacz; Konsultacja: Mariola Bogucka</w:t>
            </w:r>
          </w:p>
          <w:p w14:paraId="0FE1B35B" w14:textId="0008D0C9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248F7E45" w14:textId="7D410938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86D1BA3" w14:textId="5AD54274" w:rsidR="000A39A1" w:rsidRPr="00FE1425" w:rsidRDefault="5D1C02C7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Tessa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Lochowski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Anne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Worrall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, Konsultacja: Mariola Bogucka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A0A71" w14:textId="3691ACA5" w:rsidR="000A39A1" w:rsidRPr="00FE1425" w:rsidRDefault="59A41FF2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</w:rPr>
              <w:t>819/1/2017</w:t>
            </w:r>
          </w:p>
          <w:p w14:paraId="3F82B292" w14:textId="47BD07A1" w:rsidR="0DB850E8" w:rsidRPr="00FE1425" w:rsidRDefault="0DB850E8" w:rsidP="00FE1425">
            <w:pPr>
              <w:rPr>
                <w:rFonts w:eastAsia="Arial"/>
                <w:sz w:val="20"/>
                <w:szCs w:val="20"/>
              </w:rPr>
            </w:pPr>
          </w:p>
          <w:p w14:paraId="34AD4BED" w14:textId="3035BB8C" w:rsidR="0DB850E8" w:rsidRPr="00FE1425" w:rsidRDefault="0DB850E8" w:rsidP="00FE1425">
            <w:pPr>
              <w:rPr>
                <w:rFonts w:eastAsia="Arial"/>
                <w:sz w:val="20"/>
                <w:szCs w:val="20"/>
              </w:rPr>
            </w:pPr>
          </w:p>
          <w:p w14:paraId="7D8A597D" w14:textId="2FEBAAB8" w:rsidR="59A41FF2" w:rsidRPr="00FE1425" w:rsidRDefault="59A41FF2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</w:rPr>
              <w:t>819/2/2018</w:t>
            </w:r>
          </w:p>
          <w:p w14:paraId="5EB15C26" w14:textId="44407FCC" w:rsidR="0DB850E8" w:rsidRPr="00FE1425" w:rsidRDefault="0DB850E8" w:rsidP="00FE1425">
            <w:pPr>
              <w:rPr>
                <w:rFonts w:eastAsia="Arial"/>
                <w:sz w:val="20"/>
                <w:szCs w:val="20"/>
              </w:rPr>
            </w:pPr>
          </w:p>
          <w:p w14:paraId="440FBA1D" w14:textId="59E28F57" w:rsidR="0DB850E8" w:rsidRPr="00FE1425" w:rsidRDefault="0DB850E8" w:rsidP="00FE1425">
            <w:pPr>
              <w:rPr>
                <w:rFonts w:eastAsia="Arial"/>
                <w:sz w:val="20"/>
                <w:szCs w:val="20"/>
              </w:rPr>
            </w:pPr>
          </w:p>
          <w:p w14:paraId="2A48B588" w14:textId="71EB9F2E" w:rsidR="59A41FF2" w:rsidRPr="00FE1425" w:rsidRDefault="59A41FF2" w:rsidP="00FE1425">
            <w:pPr>
              <w:rPr>
                <w:rFonts w:eastAsia="Arial"/>
                <w:sz w:val="20"/>
                <w:szCs w:val="20"/>
              </w:rPr>
            </w:pPr>
            <w:r w:rsidRPr="00FE1425">
              <w:rPr>
                <w:rFonts w:eastAsia="Arial"/>
                <w:sz w:val="20"/>
                <w:szCs w:val="20"/>
              </w:rPr>
              <w:t>819/3/2019</w:t>
            </w:r>
          </w:p>
          <w:p w14:paraId="0DFF5CCF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816D1" w14:textId="06453C0B" w:rsidR="000A39A1" w:rsidRPr="00FE1425" w:rsidRDefault="13B1A233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Magdalena Włodarczyk-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Walsh</w:t>
            </w:r>
            <w:proofErr w:type="spellEnd"/>
          </w:p>
          <w:p w14:paraId="1DB00A72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A39A1" w:rsidRPr="00FE1425" w14:paraId="19662718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E2578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0C2F2" w14:textId="76CCA2FE" w:rsidR="000A39A1" w:rsidRPr="00FE1425" w:rsidRDefault="5AE2A463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Język angielski</w:t>
            </w:r>
          </w:p>
          <w:p w14:paraId="25D969B9" w14:textId="028D8629" w:rsidR="000A39A1" w:rsidRPr="00FE1425" w:rsidRDefault="5AE2A463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(Klasy IV</w:t>
            </w:r>
            <w:r w:rsidR="2FAFDA06" w:rsidRPr="00FE1425">
              <w:rPr>
                <w:rFonts w:eastAsia="Calibri"/>
                <w:sz w:val="20"/>
                <w:szCs w:val="20"/>
                <w:lang w:eastAsia="en-US"/>
              </w:rPr>
              <w:t xml:space="preserve"> - VIII</w:t>
            </w:r>
            <w:r w:rsidRPr="00FE1425">
              <w:rPr>
                <w:rFonts w:eastAsia="Calibri"/>
                <w:sz w:val="20"/>
                <w:szCs w:val="20"/>
                <w:lang w:eastAsia="en-US"/>
              </w:rPr>
              <w:t>)</w:t>
            </w:r>
          </w:p>
          <w:p w14:paraId="453037AC" w14:textId="6FE6800D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021EF" w14:textId="69B6F65F" w:rsidR="000A39A1" w:rsidRPr="00FE1425" w:rsidRDefault="695E3C29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i/>
                <w:iCs/>
                <w:sz w:val="20"/>
                <w:szCs w:val="20"/>
                <w:lang w:eastAsia="en-US"/>
              </w:rPr>
              <w:t>Together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, klasa 4</w:t>
            </w:r>
            <w:r w:rsidR="1C6FABA3" w:rsidRPr="00FE1425">
              <w:rPr>
                <w:rFonts w:eastAsia="Calibri"/>
                <w:sz w:val="20"/>
                <w:szCs w:val="20"/>
                <w:lang w:eastAsia="en-US"/>
              </w:rPr>
              <w:t xml:space="preserve"> i 5</w:t>
            </w:r>
          </w:p>
          <w:p w14:paraId="10F1A296" w14:textId="796DFD9F" w:rsidR="000A39A1" w:rsidRPr="00FE1425" w:rsidRDefault="695E3C29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 + ćwiczenia</w:t>
            </w:r>
          </w:p>
          <w:p w14:paraId="73AE27B9" w14:textId="68AFE992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3A0A56E" w14:textId="780BF019" w:rsidR="000A39A1" w:rsidRPr="00FE1425" w:rsidRDefault="25A11A0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“Hot Spot” klasa 6</w:t>
            </w:r>
          </w:p>
          <w:p w14:paraId="6F0218A6" w14:textId="2C63F1F5" w:rsidR="000A39A1" w:rsidRPr="00FE1425" w:rsidRDefault="25A11A0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 + ćwiczenia</w:t>
            </w:r>
          </w:p>
          <w:p w14:paraId="28C8172F" w14:textId="5243F6C1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1A742CA" w14:textId="62D40EA0" w:rsidR="000A39A1" w:rsidRPr="00FE1425" w:rsidRDefault="25A11A0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“Oxford Repetytorium Ósmoklasisty”</w:t>
            </w:r>
          </w:p>
          <w:p w14:paraId="3B8E9ABB" w14:textId="748B3867" w:rsidR="000A39A1" w:rsidRPr="00FE1425" w:rsidRDefault="25A11A0F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podręcznik</w:t>
            </w:r>
          </w:p>
          <w:p w14:paraId="65D49B79" w14:textId="0FBE435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D5091" w14:textId="0CA38AEE" w:rsidR="000A39A1" w:rsidRPr="00FE1425" w:rsidRDefault="1914026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Podręcznik: Catherine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Bright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Nick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Beare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Gill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Holley</w:t>
            </w:r>
            <w:proofErr w:type="spellEnd"/>
          </w:p>
          <w:p w14:paraId="4A31A2AA" w14:textId="42E0C2B8" w:rsidR="19140265" w:rsidRPr="00FE1425" w:rsidRDefault="1914026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Ćwiczenia: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Katherine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Stannett</w:t>
            </w:r>
            <w:proofErr w:type="spellEnd"/>
          </w:p>
          <w:p w14:paraId="3A8A2A5C" w14:textId="2FFD1F26" w:rsidR="0DB850E8" w:rsidRPr="00FE1425" w:rsidRDefault="0DB850E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03931AF" w14:textId="2D6EDE37" w:rsidR="0AD4AEDB" w:rsidRPr="00FE1425" w:rsidRDefault="0AD4AEDB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Podręcznik: Colin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Granger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Katherine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Stannet</w:t>
            </w:r>
            <w:proofErr w:type="spellEnd"/>
          </w:p>
          <w:p w14:paraId="58DF8205" w14:textId="1CBF3DF2" w:rsidR="0AD4AEDB" w:rsidRPr="00FE1425" w:rsidRDefault="0AD4AEDB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Ćwiczenia: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Katherine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Stannet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, Cheryl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Pelteret</w:t>
            </w:r>
            <w:proofErr w:type="spellEnd"/>
          </w:p>
          <w:p w14:paraId="0C48FF0A" w14:textId="5D26BDDB" w:rsidR="0DB850E8" w:rsidRPr="00FE1425" w:rsidRDefault="0DB850E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D272B12" w14:textId="4B339C5B" w:rsidR="0AD4AEDB" w:rsidRPr="00FE1425" w:rsidRDefault="0AD4AEDB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Podręcznik: Atena Juszko, Jenny Quintana, Weronika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Sałandyk</w:t>
            </w:r>
            <w:proofErr w:type="spellEnd"/>
          </w:p>
          <w:p w14:paraId="1EE89BD3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D12A3" w14:textId="333DE327" w:rsidR="00462565" w:rsidRPr="00FE1425" w:rsidRDefault="290B7B9A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1175/1/2023</w:t>
            </w:r>
          </w:p>
          <w:p w14:paraId="3E07F4BF" w14:textId="7378C8E1" w:rsidR="00462565" w:rsidRPr="00FE1425" w:rsidRDefault="0046256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B9047F3" w14:textId="413236E3" w:rsidR="00462565" w:rsidRPr="00FE1425" w:rsidRDefault="32D45157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864/3/2019</w:t>
            </w:r>
          </w:p>
          <w:p w14:paraId="182E4C18" w14:textId="5C80DE3B" w:rsidR="00462565" w:rsidRPr="00FE1425" w:rsidRDefault="0046256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17AF9007" w14:textId="178F00C9" w:rsidR="00462565" w:rsidRPr="00FE1425" w:rsidRDefault="0046256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36873133" w14:textId="7BF1411F" w:rsidR="00462565" w:rsidRPr="00FE1425" w:rsidRDefault="30731E3A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930/2018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075E8" w14:textId="06453C0B" w:rsidR="00462565" w:rsidRPr="00FE1425" w:rsidRDefault="1914026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Magdalena Włodarczyk-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Walsh</w:t>
            </w:r>
            <w:proofErr w:type="spellEnd"/>
          </w:p>
          <w:p w14:paraId="16593863" w14:textId="4F5C9365" w:rsidR="00462565" w:rsidRPr="00FE1425" w:rsidRDefault="0046256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AC175E8" w14:textId="18D25D11" w:rsidR="00462565" w:rsidRPr="00FE1425" w:rsidRDefault="0354C1D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Joanna Dębska</w:t>
            </w:r>
          </w:p>
          <w:p w14:paraId="209DF322" w14:textId="48B6E8EE" w:rsidR="00462565" w:rsidRPr="00FE1425" w:rsidRDefault="0046256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79141E54" w14:textId="77777777" w:rsidR="0033341C" w:rsidRDefault="0033341C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4A9638E9" w14:textId="7B94086C" w:rsidR="00462565" w:rsidRPr="00FE1425" w:rsidRDefault="0354C1D8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Witold Dawidowicz</w:t>
            </w:r>
          </w:p>
          <w:p w14:paraId="281223A9" w14:textId="1887D1F5" w:rsidR="00462565" w:rsidRPr="00FE1425" w:rsidRDefault="0046256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5AEEE222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0A39A1" w:rsidRPr="00FE1425" w14:paraId="0C926F7B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6770B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1CB18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Język niemiecki</w:t>
            </w:r>
          </w:p>
          <w:p w14:paraId="0719395B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14:paraId="6DB9FF2B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EA3C3" w14:textId="5ED05DC8" w:rsidR="000A39A1" w:rsidRPr="00FE1425" w:rsidRDefault="4DD04ADB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Deutsch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71A31185" w:rsidRPr="00FE1425">
              <w:rPr>
                <w:rFonts w:eastAsia="Calibri"/>
                <w:sz w:val="20"/>
                <w:szCs w:val="20"/>
                <w:lang w:eastAsia="en-US"/>
              </w:rPr>
              <w:t>K</w:t>
            </w:r>
            <w:r w:rsidRPr="00FE1425">
              <w:rPr>
                <w:rFonts w:eastAsia="Calibri"/>
                <w:sz w:val="20"/>
                <w:szCs w:val="20"/>
                <w:lang w:eastAsia="en-US"/>
              </w:rPr>
              <w:t>ompak</w:t>
            </w:r>
            <w:r w:rsidR="4DC3CA52" w:rsidRPr="00FE1425">
              <w:rPr>
                <w:rFonts w:eastAsia="Calibri"/>
                <w:sz w:val="20"/>
                <w:szCs w:val="20"/>
                <w:lang w:eastAsia="en-US"/>
              </w:rPr>
              <w:t xml:space="preserve">t </w:t>
            </w:r>
            <w:proofErr w:type="spellStart"/>
            <w:r w:rsidR="4DC3CA52" w:rsidRPr="00FE1425">
              <w:rPr>
                <w:rFonts w:eastAsia="Calibri"/>
                <w:sz w:val="20"/>
                <w:szCs w:val="20"/>
                <w:lang w:eastAsia="en-US"/>
              </w:rPr>
              <w:t>neu</w:t>
            </w:r>
            <w:proofErr w:type="spellEnd"/>
            <w:r w:rsidR="0A2441BD" w:rsidRPr="00FE1425">
              <w:rPr>
                <w:rFonts w:eastAsia="Calibri"/>
                <w:sz w:val="20"/>
                <w:szCs w:val="20"/>
                <w:lang w:eastAsia="en-US"/>
              </w:rPr>
              <w:t>, Nowa Era, klasa 7 podręcznik + ćwiczenia</w:t>
            </w:r>
          </w:p>
          <w:p w14:paraId="137F0DC8" w14:textId="181E2F10" w:rsidR="000A39A1" w:rsidRPr="00FE1425" w:rsidRDefault="0A2441B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Deutsch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 xml:space="preserve"> Kompakt </w:t>
            </w:r>
            <w:proofErr w:type="spellStart"/>
            <w:r w:rsidRPr="00FE1425">
              <w:rPr>
                <w:rFonts w:eastAsia="Calibri"/>
                <w:sz w:val="20"/>
                <w:szCs w:val="20"/>
                <w:lang w:eastAsia="en-US"/>
              </w:rPr>
              <w:t>neu</w:t>
            </w:r>
            <w:proofErr w:type="spellEnd"/>
            <w:r w:rsidRPr="00FE1425">
              <w:rPr>
                <w:rFonts w:eastAsia="Calibri"/>
                <w:sz w:val="20"/>
                <w:szCs w:val="20"/>
                <w:lang w:eastAsia="en-US"/>
              </w:rPr>
              <w:t>, Nowa Era, klasa 8 podręcznik + ćwiczenia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0808F" w14:textId="2BA22F73" w:rsidR="000A39A1" w:rsidRPr="00FE1425" w:rsidRDefault="0A2441B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Jolanta Kamińska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0ABB1" w14:textId="7FDCD852" w:rsidR="000A39A1" w:rsidRPr="00FE1425" w:rsidRDefault="0A2441B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1159/1/22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7728D" w14:textId="02EC2963" w:rsidR="000A39A1" w:rsidRPr="00FE1425" w:rsidRDefault="0A2441BD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Karolina Horna</w:t>
            </w:r>
          </w:p>
        </w:tc>
      </w:tr>
      <w:tr w:rsidR="000A39A1" w:rsidRPr="00FE1425" w14:paraId="68A54C07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B7682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E353D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WOS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4119" w14:textId="68676AAA" w:rsidR="000A39A1" w:rsidRPr="00FE1425" w:rsidRDefault="17BD542C" w:rsidP="00FE1425">
            <w:pPr>
              <w:rPr>
                <w:sz w:val="20"/>
                <w:szCs w:val="20"/>
              </w:rPr>
            </w:pPr>
            <w:r w:rsidRPr="00FE1425">
              <w:rPr>
                <w:i/>
                <w:iCs/>
                <w:color w:val="000000" w:themeColor="text1"/>
                <w:sz w:val="20"/>
                <w:szCs w:val="20"/>
              </w:rPr>
              <w:t>Dziś i jutro</w:t>
            </w:r>
            <w:r w:rsidRPr="00FE1425">
              <w:rPr>
                <w:color w:val="000000" w:themeColor="text1"/>
                <w:sz w:val="20"/>
                <w:szCs w:val="20"/>
              </w:rPr>
              <w:t xml:space="preserve">. </w:t>
            </w:r>
            <w:r w:rsidR="1EA31C51" w:rsidRPr="00FE1425">
              <w:rPr>
                <w:color w:val="000000" w:themeColor="text1"/>
                <w:sz w:val="20"/>
                <w:szCs w:val="20"/>
              </w:rPr>
              <w:t xml:space="preserve">Klasa 8. </w:t>
            </w:r>
            <w:r w:rsidRPr="00FE1425">
              <w:rPr>
                <w:color w:val="000000" w:themeColor="text1"/>
                <w:sz w:val="20"/>
                <w:szCs w:val="20"/>
              </w:rPr>
              <w:t xml:space="preserve">Edycja </w:t>
            </w:r>
            <w:r w:rsidRPr="00FE1425">
              <w:rPr>
                <w:sz w:val="20"/>
                <w:szCs w:val="20"/>
              </w:rPr>
              <w:t>2024-2026.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7310E" w14:textId="2AEBC127" w:rsidR="000A39A1" w:rsidRPr="00FE1425" w:rsidRDefault="4E538BA5" w:rsidP="00FE1425">
            <w:pPr>
              <w:rPr>
                <w:sz w:val="20"/>
                <w:szCs w:val="20"/>
              </w:rPr>
            </w:pPr>
            <w:r w:rsidRPr="00FE1425">
              <w:rPr>
                <w:sz w:val="20"/>
                <w:szCs w:val="20"/>
              </w:rPr>
              <w:t>Janicka Iwona, Janicki Arkadiusz, Kucia-Maćkowska Aleksandra, Maćkowski Tomasz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198D1" w14:textId="0D6003CC" w:rsidR="000A39A1" w:rsidRPr="00FE1425" w:rsidRDefault="62F17E0C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 </w:t>
            </w:r>
            <w:r w:rsidR="1D4B04EB" w:rsidRPr="00FE1425">
              <w:rPr>
                <w:rFonts w:eastAsia="Arial"/>
                <w:sz w:val="20"/>
                <w:szCs w:val="20"/>
              </w:rPr>
              <w:t>874/2024/z2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03C46" w14:textId="7FDB9E10" w:rsidR="000A39A1" w:rsidRPr="00FE1425" w:rsidRDefault="4407F7C6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Elżbieta Plesińska</w:t>
            </w:r>
          </w:p>
        </w:tc>
      </w:tr>
      <w:tr w:rsidR="000A39A1" w:rsidRPr="00FE1425" w14:paraId="11429364" w14:textId="77777777" w:rsidTr="00FE1425">
        <w:trPr>
          <w:trHeight w:val="30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29976" w14:textId="77777777" w:rsidR="000A39A1" w:rsidRPr="00FE1425" w:rsidRDefault="000A39A1" w:rsidP="00FE142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61370" w14:textId="77777777" w:rsidR="000A39A1" w:rsidRPr="00FE1425" w:rsidRDefault="000A39A1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E1425">
              <w:rPr>
                <w:rFonts w:eastAsia="Calibri"/>
                <w:sz w:val="20"/>
                <w:szCs w:val="20"/>
                <w:lang w:eastAsia="en-US"/>
              </w:rPr>
              <w:t>Edukacja dla bezpieczeństwa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4AC25" w14:textId="3B53372A" w:rsidR="000A39A1" w:rsidRPr="00FE1425" w:rsidRDefault="00FE142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Żyje i działam bezpiecznie. Nowa Era. Klasa 8</w:t>
            </w:r>
            <w:r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CD5F8" w14:textId="57BB4D2B" w:rsidR="000A39A1" w:rsidRPr="00FE1425" w:rsidRDefault="00FE142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Jarosław </w:t>
            </w:r>
            <w:proofErr w:type="spellStart"/>
            <w:r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Sloma</w:t>
            </w:r>
            <w:proofErr w:type="spellEnd"/>
            <w:r>
              <w:rPr>
                <w:rStyle w:val="normaltextrun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  <w:r>
              <w:rPr>
                <w:rStyle w:val="eop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94C5B" w14:textId="63F07C8F" w:rsidR="000A39A1" w:rsidRPr="00F649BB" w:rsidRDefault="00F649BB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F649BB">
              <w:rPr>
                <w:sz w:val="20"/>
                <w:szCs w:val="20"/>
              </w:rPr>
              <w:t>1227/2024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320EA" w14:textId="75AA784E" w:rsidR="000A39A1" w:rsidRPr="00FE1425" w:rsidRDefault="00FE1425" w:rsidP="00FE1425">
            <w:pPr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Grzegorz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Strulak</w:t>
            </w:r>
            <w:proofErr w:type="spellEnd"/>
          </w:p>
        </w:tc>
      </w:tr>
    </w:tbl>
    <w:p w14:paraId="421D29C3" w14:textId="77777777" w:rsidR="00071377" w:rsidRPr="00FE1425" w:rsidRDefault="00071377" w:rsidP="00FE1425">
      <w:pPr>
        <w:rPr>
          <w:sz w:val="20"/>
          <w:szCs w:val="20"/>
        </w:rPr>
      </w:pPr>
    </w:p>
    <w:sectPr w:rsidR="00071377" w:rsidRPr="00FE1425" w:rsidSect="000A39A1">
      <w:headerReference w:type="even" r:id="rId14"/>
      <w:headerReference w:type="default" r:id="rId15"/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087181" w14:textId="77777777" w:rsidR="00286FCF" w:rsidRDefault="00286FCF" w:rsidP="001429F9">
      <w:r>
        <w:separator/>
      </w:r>
    </w:p>
  </w:endnote>
  <w:endnote w:type="continuationSeparator" w:id="0">
    <w:p w14:paraId="7BEC1CEC" w14:textId="77777777" w:rsidR="00286FCF" w:rsidRDefault="00286FCF" w:rsidP="001429F9">
      <w:r>
        <w:continuationSeparator/>
      </w:r>
    </w:p>
  </w:endnote>
  <w:endnote w:type="continuationNotice" w:id="1">
    <w:p w14:paraId="27E40D4A" w14:textId="77777777" w:rsidR="00286FCF" w:rsidRDefault="00286F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3A822" w14:textId="525C6080" w:rsidR="00071377" w:rsidRDefault="00F649BB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E9DD98A" wp14:editId="727D7773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8890" t="9525" r="12700" b="10160"/>
              <wp:wrapNone/>
              <wp:docPr id="426596330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334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5.2pt;margin-top:7.5pt;width:398.05pt;height: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"/>
          </w:pict>
        </mc:Fallback>
      </mc:AlternateContent>
    </w:r>
  </w:p>
  <w:p w14:paraId="6825D7B9" w14:textId="77777777"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</w:t>
    </w:r>
    <w:r w:rsidRPr="00071377">
      <w:rPr>
        <w:rFonts w:ascii="Verdana" w:hAnsi="Verdana"/>
        <w:sz w:val="18"/>
        <w:szCs w:val="18"/>
      </w:rPr>
      <w:t xml:space="preserve"> </w:t>
    </w:r>
    <w:r w:rsidRPr="00071377">
      <w:rPr>
        <w:rFonts w:ascii="Verdana" w:hAnsi="Verdana"/>
        <w:b/>
        <w:sz w:val="18"/>
        <w:szCs w:val="18"/>
      </w:rPr>
      <w:t>im. Marii Skłodowskiej-Curie</w:t>
    </w:r>
  </w:p>
  <w:p w14:paraId="0ED1B6F7" w14:textId="77777777"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sz w:val="18"/>
        <w:szCs w:val="18"/>
      </w:rPr>
      <w:t xml:space="preserve">91-811 Łódź, ul. Obrońców Westerplatte 28,tel./fax 42 657-12-98, email: </w:t>
    </w:r>
    <w:r w:rsidR="000A39A1">
      <w:rPr>
        <w:rFonts w:ascii="Verdana" w:hAnsi="Verdana"/>
        <w:sz w:val="18"/>
        <w:szCs w:val="18"/>
      </w:rPr>
      <w:t>kontakt @</w:t>
    </w:r>
    <w:hyperlink r:id="rId1" w:history="1">
      <w:r w:rsidRPr="00071377">
        <w:rPr>
          <w:rStyle w:val="Hipercze"/>
          <w:rFonts w:ascii="Verdana" w:hAnsi="Verdana"/>
          <w:color w:val="auto"/>
          <w:sz w:val="18"/>
          <w:szCs w:val="18"/>
          <w:u w:val="none"/>
        </w:rPr>
        <w:t>sp153</w:t>
      </w:r>
      <w:r w:rsidR="000A39A1">
        <w:rPr>
          <w:rStyle w:val="Hipercze"/>
          <w:rFonts w:ascii="Verdana" w:hAnsi="Verdana"/>
          <w:color w:val="auto"/>
          <w:sz w:val="18"/>
          <w:szCs w:val="18"/>
          <w:u w:val="none"/>
        </w:rPr>
        <w:t>.elodz.edu.</w:t>
      </w:r>
      <w:r w:rsidRPr="00071377">
        <w:rPr>
          <w:rStyle w:val="Hipercze"/>
          <w:rFonts w:ascii="Verdana" w:hAnsi="Verdana"/>
          <w:color w:val="auto"/>
          <w:sz w:val="18"/>
          <w:szCs w:val="18"/>
          <w:u w:val="none"/>
        </w:rPr>
        <w:t>pl</w:t>
      </w:r>
    </w:hyperlink>
  </w:p>
  <w:p w14:paraId="1E64E4A5" w14:textId="77777777" w:rsidR="00071377" w:rsidRPr="00071377" w:rsidRDefault="00071377" w:rsidP="00071377">
    <w:pPr>
      <w:pStyle w:val="Stopka"/>
      <w:jc w:val="center"/>
      <w:rPr>
        <w:rFonts w:ascii="Verdana" w:hAnsi="Verdana"/>
        <w:sz w:val="18"/>
        <w:szCs w:val="18"/>
      </w:rPr>
    </w:pPr>
  </w:p>
  <w:p w14:paraId="1FA44949" w14:textId="77777777" w:rsidR="00071377" w:rsidRPr="00462565" w:rsidRDefault="00071377" w:rsidP="00071377">
    <w:pPr>
      <w:pStyle w:val="Stopka"/>
      <w:jc w:val="center"/>
      <w:rPr>
        <w:rFonts w:ascii="Verdana" w:hAnsi="Verdana"/>
        <w:sz w:val="18"/>
        <w:szCs w:val="18"/>
        <w:lang w:val="pl-PL"/>
      </w:rPr>
    </w:pPr>
    <w:r w:rsidRPr="00071377">
      <w:rPr>
        <w:rFonts w:ascii="Verdana" w:hAnsi="Verdana"/>
        <w:sz w:val="18"/>
        <w:szCs w:val="18"/>
      </w:rPr>
      <w:t xml:space="preserve">Strona </w:t>
    </w:r>
    <w:r w:rsidRPr="00071377">
      <w:rPr>
        <w:rFonts w:ascii="Verdana" w:hAnsi="Verdana"/>
        <w:b/>
        <w:sz w:val="18"/>
        <w:szCs w:val="18"/>
      </w:rPr>
      <w:fldChar w:fldCharType="begin"/>
    </w:r>
    <w:r w:rsidRPr="00071377">
      <w:rPr>
        <w:rFonts w:ascii="Verdana" w:hAnsi="Verdana"/>
        <w:b/>
        <w:sz w:val="18"/>
        <w:szCs w:val="18"/>
      </w:rPr>
      <w:instrText xml:space="preserve"> PAGE   \* MERGEFORMAT </w:instrText>
    </w:r>
    <w:r w:rsidRPr="00071377">
      <w:rPr>
        <w:rFonts w:ascii="Verdana" w:hAnsi="Verdana"/>
        <w:b/>
        <w:sz w:val="18"/>
        <w:szCs w:val="18"/>
      </w:rPr>
      <w:fldChar w:fldCharType="separate"/>
    </w:r>
    <w:r w:rsidR="004660CA">
      <w:rPr>
        <w:rFonts w:ascii="Verdana" w:hAnsi="Verdana"/>
        <w:b/>
        <w:noProof/>
        <w:sz w:val="18"/>
        <w:szCs w:val="18"/>
      </w:rPr>
      <w:t>9</w:t>
    </w:r>
    <w:r w:rsidRPr="00071377">
      <w:rPr>
        <w:rFonts w:ascii="Verdana" w:hAnsi="Verdana"/>
        <w:b/>
        <w:sz w:val="18"/>
        <w:szCs w:val="18"/>
      </w:rPr>
      <w:fldChar w:fldCharType="end"/>
    </w:r>
    <w:r w:rsidRPr="00071377">
      <w:rPr>
        <w:rFonts w:ascii="Verdana" w:hAnsi="Verdana"/>
        <w:sz w:val="18"/>
        <w:szCs w:val="18"/>
      </w:rPr>
      <w:t xml:space="preserve"> z </w:t>
    </w:r>
    <w:r w:rsidR="00462565">
      <w:rPr>
        <w:rFonts w:ascii="Verdana" w:hAnsi="Verdana"/>
        <w:sz w:val="18"/>
        <w:szCs w:val="18"/>
        <w:lang w:val="pl-PL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141D0" w14:textId="77777777" w:rsidR="00286FCF" w:rsidRDefault="00286FCF" w:rsidP="001429F9">
      <w:r>
        <w:separator/>
      </w:r>
    </w:p>
  </w:footnote>
  <w:footnote w:type="continuationSeparator" w:id="0">
    <w:p w14:paraId="62A213D9" w14:textId="77777777" w:rsidR="00286FCF" w:rsidRDefault="00286FCF" w:rsidP="001429F9">
      <w:r>
        <w:continuationSeparator/>
      </w:r>
    </w:p>
  </w:footnote>
  <w:footnote w:type="continuationNotice" w:id="1">
    <w:p w14:paraId="7CB581F7" w14:textId="77777777" w:rsidR="00286FCF" w:rsidRDefault="00286F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65719" w14:textId="77777777"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DF523" w14:textId="4CBADED0" w:rsidR="001429F9" w:rsidRPr="00071377" w:rsidRDefault="00F649BB" w:rsidP="00071377">
    <w:pPr>
      <w:ind w:left="708" w:firstLine="708"/>
      <w:jc w:val="center"/>
      <w:rPr>
        <w:rFonts w:ascii="Verdana" w:hAnsi="Verdana"/>
        <w:sz w:val="36"/>
        <w:szCs w:val="36"/>
      </w:rPr>
    </w:pPr>
    <w:r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10FC0022" wp14:editId="35605C1F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0" t="0" r="0" b="0"/>
          <wp:wrapSquare wrapText="bothSides"/>
          <wp:docPr id="4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14:paraId="0522185C" w14:textId="77777777"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14:paraId="080D3055" w14:textId="77777777"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C9BEA"/>
    <w:multiLevelType w:val="hybridMultilevel"/>
    <w:tmpl w:val="7BFA874E"/>
    <w:lvl w:ilvl="0" w:tplc="54AA8E48">
      <w:start w:val="1"/>
      <w:numFmt w:val="decimal"/>
      <w:lvlText w:val="%1)"/>
      <w:lvlJc w:val="left"/>
      <w:pPr>
        <w:ind w:left="720" w:hanging="360"/>
      </w:pPr>
    </w:lvl>
    <w:lvl w:ilvl="1" w:tplc="C34E04C2">
      <w:start w:val="1"/>
      <w:numFmt w:val="lowerLetter"/>
      <w:lvlText w:val="%2."/>
      <w:lvlJc w:val="left"/>
      <w:pPr>
        <w:ind w:left="1440" w:hanging="360"/>
      </w:pPr>
    </w:lvl>
    <w:lvl w:ilvl="2" w:tplc="E656325E">
      <w:start w:val="1"/>
      <w:numFmt w:val="lowerRoman"/>
      <w:lvlText w:val="%3."/>
      <w:lvlJc w:val="right"/>
      <w:pPr>
        <w:ind w:left="2160" w:hanging="180"/>
      </w:pPr>
    </w:lvl>
    <w:lvl w:ilvl="3" w:tplc="961E9E54">
      <w:start w:val="1"/>
      <w:numFmt w:val="decimal"/>
      <w:lvlText w:val="%4."/>
      <w:lvlJc w:val="left"/>
      <w:pPr>
        <w:ind w:left="2880" w:hanging="360"/>
      </w:pPr>
    </w:lvl>
    <w:lvl w:ilvl="4" w:tplc="AE64D9F2">
      <w:start w:val="1"/>
      <w:numFmt w:val="lowerLetter"/>
      <w:lvlText w:val="%5."/>
      <w:lvlJc w:val="left"/>
      <w:pPr>
        <w:ind w:left="3600" w:hanging="360"/>
      </w:pPr>
    </w:lvl>
    <w:lvl w:ilvl="5" w:tplc="CAF0EE46">
      <w:start w:val="1"/>
      <w:numFmt w:val="lowerRoman"/>
      <w:lvlText w:val="%6."/>
      <w:lvlJc w:val="right"/>
      <w:pPr>
        <w:ind w:left="4320" w:hanging="180"/>
      </w:pPr>
    </w:lvl>
    <w:lvl w:ilvl="6" w:tplc="7560671E">
      <w:start w:val="1"/>
      <w:numFmt w:val="decimal"/>
      <w:lvlText w:val="%7."/>
      <w:lvlJc w:val="left"/>
      <w:pPr>
        <w:ind w:left="5040" w:hanging="360"/>
      </w:pPr>
    </w:lvl>
    <w:lvl w:ilvl="7" w:tplc="82F46CD6">
      <w:start w:val="1"/>
      <w:numFmt w:val="lowerLetter"/>
      <w:lvlText w:val="%8."/>
      <w:lvlJc w:val="left"/>
      <w:pPr>
        <w:ind w:left="5760" w:hanging="360"/>
      </w:pPr>
    </w:lvl>
    <w:lvl w:ilvl="8" w:tplc="C50288D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A3BC6"/>
    <w:multiLevelType w:val="hybridMultilevel"/>
    <w:tmpl w:val="7B82BE52"/>
    <w:lvl w:ilvl="0" w:tplc="9BCC47A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B9D42F3"/>
    <w:multiLevelType w:val="hybridMultilevel"/>
    <w:tmpl w:val="1D70B14A"/>
    <w:lvl w:ilvl="0" w:tplc="177C46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802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B091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102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42B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ACB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2C2B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081D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F8CD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E284F"/>
    <w:multiLevelType w:val="hybridMultilevel"/>
    <w:tmpl w:val="4C00292E"/>
    <w:lvl w:ilvl="0" w:tplc="51CE9AD6">
      <w:start w:val="1"/>
      <w:numFmt w:val="decimal"/>
      <w:lvlText w:val="%1)"/>
      <w:lvlJc w:val="left"/>
      <w:pPr>
        <w:ind w:left="720" w:hanging="360"/>
      </w:pPr>
    </w:lvl>
    <w:lvl w:ilvl="1" w:tplc="7B9443BC">
      <w:start w:val="1"/>
      <w:numFmt w:val="lowerLetter"/>
      <w:lvlText w:val="%2."/>
      <w:lvlJc w:val="left"/>
      <w:pPr>
        <w:ind w:left="1440" w:hanging="360"/>
      </w:pPr>
    </w:lvl>
    <w:lvl w:ilvl="2" w:tplc="FBAC79EE">
      <w:start w:val="1"/>
      <w:numFmt w:val="lowerRoman"/>
      <w:lvlText w:val="%3."/>
      <w:lvlJc w:val="right"/>
      <w:pPr>
        <w:ind w:left="2160" w:hanging="180"/>
      </w:pPr>
    </w:lvl>
    <w:lvl w:ilvl="3" w:tplc="17520924">
      <w:start w:val="1"/>
      <w:numFmt w:val="decimal"/>
      <w:lvlText w:val="%4."/>
      <w:lvlJc w:val="left"/>
      <w:pPr>
        <w:ind w:left="2880" w:hanging="360"/>
      </w:pPr>
    </w:lvl>
    <w:lvl w:ilvl="4" w:tplc="E95E5BCC">
      <w:start w:val="1"/>
      <w:numFmt w:val="lowerLetter"/>
      <w:lvlText w:val="%5."/>
      <w:lvlJc w:val="left"/>
      <w:pPr>
        <w:ind w:left="3600" w:hanging="360"/>
      </w:pPr>
    </w:lvl>
    <w:lvl w:ilvl="5" w:tplc="F962C1EC">
      <w:start w:val="1"/>
      <w:numFmt w:val="lowerRoman"/>
      <w:lvlText w:val="%6."/>
      <w:lvlJc w:val="right"/>
      <w:pPr>
        <w:ind w:left="4320" w:hanging="180"/>
      </w:pPr>
    </w:lvl>
    <w:lvl w:ilvl="6" w:tplc="13981778">
      <w:start w:val="1"/>
      <w:numFmt w:val="decimal"/>
      <w:lvlText w:val="%7."/>
      <w:lvlJc w:val="left"/>
      <w:pPr>
        <w:ind w:left="5040" w:hanging="360"/>
      </w:pPr>
    </w:lvl>
    <w:lvl w:ilvl="7" w:tplc="989E5EE0">
      <w:start w:val="1"/>
      <w:numFmt w:val="lowerLetter"/>
      <w:lvlText w:val="%8."/>
      <w:lvlJc w:val="left"/>
      <w:pPr>
        <w:ind w:left="5760" w:hanging="360"/>
      </w:pPr>
    </w:lvl>
    <w:lvl w:ilvl="8" w:tplc="388807B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93D266"/>
    <w:multiLevelType w:val="hybridMultilevel"/>
    <w:tmpl w:val="D0D055D8"/>
    <w:lvl w:ilvl="0" w:tplc="A17A39BA">
      <w:start w:val="1"/>
      <w:numFmt w:val="decimal"/>
      <w:lvlText w:val="%1)"/>
      <w:lvlJc w:val="left"/>
      <w:pPr>
        <w:ind w:left="720" w:hanging="360"/>
      </w:pPr>
    </w:lvl>
    <w:lvl w:ilvl="1" w:tplc="0D3AD42E">
      <w:start w:val="1"/>
      <w:numFmt w:val="lowerLetter"/>
      <w:lvlText w:val="%2."/>
      <w:lvlJc w:val="left"/>
      <w:pPr>
        <w:ind w:left="1440" w:hanging="360"/>
      </w:pPr>
    </w:lvl>
    <w:lvl w:ilvl="2" w:tplc="7A020D40">
      <w:start w:val="1"/>
      <w:numFmt w:val="lowerRoman"/>
      <w:lvlText w:val="%3."/>
      <w:lvlJc w:val="right"/>
      <w:pPr>
        <w:ind w:left="2160" w:hanging="180"/>
      </w:pPr>
    </w:lvl>
    <w:lvl w:ilvl="3" w:tplc="D6EA7B0C">
      <w:start w:val="1"/>
      <w:numFmt w:val="decimal"/>
      <w:lvlText w:val="%4."/>
      <w:lvlJc w:val="left"/>
      <w:pPr>
        <w:ind w:left="2880" w:hanging="360"/>
      </w:pPr>
    </w:lvl>
    <w:lvl w:ilvl="4" w:tplc="D7825322">
      <w:start w:val="1"/>
      <w:numFmt w:val="lowerLetter"/>
      <w:lvlText w:val="%5."/>
      <w:lvlJc w:val="left"/>
      <w:pPr>
        <w:ind w:left="3600" w:hanging="360"/>
      </w:pPr>
    </w:lvl>
    <w:lvl w:ilvl="5" w:tplc="9A8431AE">
      <w:start w:val="1"/>
      <w:numFmt w:val="lowerRoman"/>
      <w:lvlText w:val="%6."/>
      <w:lvlJc w:val="right"/>
      <w:pPr>
        <w:ind w:left="4320" w:hanging="180"/>
      </w:pPr>
    </w:lvl>
    <w:lvl w:ilvl="6" w:tplc="6428DF02">
      <w:start w:val="1"/>
      <w:numFmt w:val="decimal"/>
      <w:lvlText w:val="%7."/>
      <w:lvlJc w:val="left"/>
      <w:pPr>
        <w:ind w:left="5040" w:hanging="360"/>
      </w:pPr>
    </w:lvl>
    <w:lvl w:ilvl="7" w:tplc="00C27802">
      <w:start w:val="1"/>
      <w:numFmt w:val="lowerLetter"/>
      <w:lvlText w:val="%8."/>
      <w:lvlJc w:val="left"/>
      <w:pPr>
        <w:ind w:left="5760" w:hanging="360"/>
      </w:pPr>
    </w:lvl>
    <w:lvl w:ilvl="8" w:tplc="41F0278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B600FA"/>
    <w:multiLevelType w:val="hybridMultilevel"/>
    <w:tmpl w:val="7B82BE52"/>
    <w:lvl w:ilvl="0" w:tplc="9BCC47A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553550"/>
    <w:multiLevelType w:val="hybridMultilevel"/>
    <w:tmpl w:val="0066BBA6"/>
    <w:lvl w:ilvl="0" w:tplc="1CBA62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8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2496186">
    <w:abstractNumId w:val="4"/>
  </w:num>
  <w:num w:numId="2" w16cid:durableId="1899507826">
    <w:abstractNumId w:val="2"/>
  </w:num>
  <w:num w:numId="3" w16cid:durableId="150143146">
    <w:abstractNumId w:val="6"/>
  </w:num>
  <w:num w:numId="4" w16cid:durableId="1456019648">
    <w:abstractNumId w:val="8"/>
  </w:num>
  <w:num w:numId="5" w16cid:durableId="420024843">
    <w:abstractNumId w:val="7"/>
  </w:num>
  <w:num w:numId="6" w16cid:durableId="1662124872">
    <w:abstractNumId w:val="14"/>
  </w:num>
  <w:num w:numId="7" w16cid:durableId="4486682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64852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9628773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06599721">
    <w:abstractNumId w:val="16"/>
  </w:num>
  <w:num w:numId="11" w16cid:durableId="1635868280">
    <w:abstractNumId w:val="13"/>
  </w:num>
  <w:num w:numId="12" w16cid:durableId="1600944942">
    <w:abstractNumId w:val="18"/>
  </w:num>
  <w:num w:numId="13" w16cid:durableId="1596404549">
    <w:abstractNumId w:val="5"/>
  </w:num>
  <w:num w:numId="14" w16cid:durableId="68019989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9500006">
    <w:abstractNumId w:val="1"/>
  </w:num>
  <w:num w:numId="16" w16cid:durableId="93666828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1922605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7845135">
    <w:abstractNumId w:val="15"/>
  </w:num>
  <w:num w:numId="19" w16cid:durableId="103119412">
    <w:abstractNumId w:val="10"/>
  </w:num>
  <w:num w:numId="20" w16cid:durableId="1953246443">
    <w:abstractNumId w:val="12"/>
  </w:num>
  <w:num w:numId="21" w16cid:durableId="27341671">
    <w:abstractNumId w:val="0"/>
  </w:num>
  <w:num w:numId="22" w16cid:durableId="828249722">
    <w:abstractNumId w:val="19"/>
  </w:num>
  <w:num w:numId="23" w16cid:durableId="1850944913">
    <w:abstractNumId w:val="3"/>
  </w:num>
  <w:num w:numId="24" w16cid:durableId="1606890014">
    <w:abstractNumId w:val="9"/>
  </w:num>
  <w:num w:numId="25" w16cid:durableId="18352249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pl-PL" w:vendorID="12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4BA"/>
    <w:rsid w:val="00001F21"/>
    <w:rsid w:val="00016207"/>
    <w:rsid w:val="000514EF"/>
    <w:rsid w:val="00071377"/>
    <w:rsid w:val="00072B21"/>
    <w:rsid w:val="00091AB6"/>
    <w:rsid w:val="000A1A88"/>
    <w:rsid w:val="000A309F"/>
    <w:rsid w:val="000A39A1"/>
    <w:rsid w:val="000C0C55"/>
    <w:rsid w:val="000C4919"/>
    <w:rsid w:val="000E28B7"/>
    <w:rsid w:val="000F045D"/>
    <w:rsid w:val="00122E55"/>
    <w:rsid w:val="001429F9"/>
    <w:rsid w:val="00165E86"/>
    <w:rsid w:val="001A03D8"/>
    <w:rsid w:val="001B429A"/>
    <w:rsid w:val="001C3760"/>
    <w:rsid w:val="001FC078"/>
    <w:rsid w:val="00203449"/>
    <w:rsid w:val="00212A1C"/>
    <w:rsid w:val="002249D1"/>
    <w:rsid w:val="00236572"/>
    <w:rsid w:val="00260A19"/>
    <w:rsid w:val="00286FCF"/>
    <w:rsid w:val="002F1CB5"/>
    <w:rsid w:val="002F5A30"/>
    <w:rsid w:val="00333284"/>
    <w:rsid w:val="0033341C"/>
    <w:rsid w:val="00370BAD"/>
    <w:rsid w:val="003739A5"/>
    <w:rsid w:val="003A2E13"/>
    <w:rsid w:val="003A75A9"/>
    <w:rsid w:val="003E74EC"/>
    <w:rsid w:val="003E782A"/>
    <w:rsid w:val="003F64C1"/>
    <w:rsid w:val="004144A0"/>
    <w:rsid w:val="00462565"/>
    <w:rsid w:val="004660CA"/>
    <w:rsid w:val="004B6629"/>
    <w:rsid w:val="004E2964"/>
    <w:rsid w:val="005203D3"/>
    <w:rsid w:val="00546537"/>
    <w:rsid w:val="005B093B"/>
    <w:rsid w:val="005C2629"/>
    <w:rsid w:val="005D377B"/>
    <w:rsid w:val="005E5B65"/>
    <w:rsid w:val="0062146C"/>
    <w:rsid w:val="00632184"/>
    <w:rsid w:val="006340EB"/>
    <w:rsid w:val="00642388"/>
    <w:rsid w:val="0067064C"/>
    <w:rsid w:val="0069715B"/>
    <w:rsid w:val="006E1BA4"/>
    <w:rsid w:val="006E269A"/>
    <w:rsid w:val="006E3D72"/>
    <w:rsid w:val="00724366"/>
    <w:rsid w:val="00731A3F"/>
    <w:rsid w:val="00797B98"/>
    <w:rsid w:val="00803597"/>
    <w:rsid w:val="00851320"/>
    <w:rsid w:val="00864420"/>
    <w:rsid w:val="00875E0D"/>
    <w:rsid w:val="00884FAA"/>
    <w:rsid w:val="008F6E00"/>
    <w:rsid w:val="0091139E"/>
    <w:rsid w:val="00915584"/>
    <w:rsid w:val="00916465"/>
    <w:rsid w:val="00916E36"/>
    <w:rsid w:val="00936FC6"/>
    <w:rsid w:val="00956CC2"/>
    <w:rsid w:val="00957512"/>
    <w:rsid w:val="0096AD03"/>
    <w:rsid w:val="009A124B"/>
    <w:rsid w:val="009A4477"/>
    <w:rsid w:val="009C4CC1"/>
    <w:rsid w:val="009F34B3"/>
    <w:rsid w:val="00A05E6C"/>
    <w:rsid w:val="00A1262A"/>
    <w:rsid w:val="00A12A04"/>
    <w:rsid w:val="00A14FE8"/>
    <w:rsid w:val="00A202EC"/>
    <w:rsid w:val="00A2082F"/>
    <w:rsid w:val="00A45DE9"/>
    <w:rsid w:val="00A67FF3"/>
    <w:rsid w:val="00A8085F"/>
    <w:rsid w:val="00A832C6"/>
    <w:rsid w:val="00B527B9"/>
    <w:rsid w:val="00B74EDC"/>
    <w:rsid w:val="00B9044D"/>
    <w:rsid w:val="00BE19B1"/>
    <w:rsid w:val="00BF3834"/>
    <w:rsid w:val="00C042BB"/>
    <w:rsid w:val="00C137B0"/>
    <w:rsid w:val="00C14E3D"/>
    <w:rsid w:val="00C47BF6"/>
    <w:rsid w:val="00C57D00"/>
    <w:rsid w:val="00C724BA"/>
    <w:rsid w:val="00C760A6"/>
    <w:rsid w:val="00C7781E"/>
    <w:rsid w:val="00C81E83"/>
    <w:rsid w:val="00C84FBE"/>
    <w:rsid w:val="00C91EB1"/>
    <w:rsid w:val="00CB53F9"/>
    <w:rsid w:val="00CC3CA3"/>
    <w:rsid w:val="00CC772D"/>
    <w:rsid w:val="00CC7900"/>
    <w:rsid w:val="00D05A2B"/>
    <w:rsid w:val="00D11532"/>
    <w:rsid w:val="00D20363"/>
    <w:rsid w:val="00D53F05"/>
    <w:rsid w:val="00D75B0E"/>
    <w:rsid w:val="00D84680"/>
    <w:rsid w:val="00D87286"/>
    <w:rsid w:val="00D93973"/>
    <w:rsid w:val="00DA445C"/>
    <w:rsid w:val="00DA7BC6"/>
    <w:rsid w:val="00E075F1"/>
    <w:rsid w:val="00E11A0D"/>
    <w:rsid w:val="00E2304D"/>
    <w:rsid w:val="00E279EA"/>
    <w:rsid w:val="00EA764E"/>
    <w:rsid w:val="00ED1282"/>
    <w:rsid w:val="00EE5C7F"/>
    <w:rsid w:val="00F10753"/>
    <w:rsid w:val="00F5244F"/>
    <w:rsid w:val="00F6179B"/>
    <w:rsid w:val="00F61EEE"/>
    <w:rsid w:val="00F649BB"/>
    <w:rsid w:val="00F720D6"/>
    <w:rsid w:val="00FD0181"/>
    <w:rsid w:val="00FE1425"/>
    <w:rsid w:val="014627E2"/>
    <w:rsid w:val="019901A9"/>
    <w:rsid w:val="0236DDFE"/>
    <w:rsid w:val="02F8A979"/>
    <w:rsid w:val="0354C1D8"/>
    <w:rsid w:val="0382E897"/>
    <w:rsid w:val="03E2CC5C"/>
    <w:rsid w:val="04B7B41C"/>
    <w:rsid w:val="05E8305A"/>
    <w:rsid w:val="0630FBE5"/>
    <w:rsid w:val="0667CB10"/>
    <w:rsid w:val="066D9CC5"/>
    <w:rsid w:val="06B748F6"/>
    <w:rsid w:val="076D466C"/>
    <w:rsid w:val="0785C48F"/>
    <w:rsid w:val="07AEABA0"/>
    <w:rsid w:val="07B3EDB4"/>
    <w:rsid w:val="07E0D763"/>
    <w:rsid w:val="07ECEC90"/>
    <w:rsid w:val="0822F26E"/>
    <w:rsid w:val="0874B037"/>
    <w:rsid w:val="08B5A236"/>
    <w:rsid w:val="08D8B5CA"/>
    <w:rsid w:val="090F2B7C"/>
    <w:rsid w:val="09821C2A"/>
    <w:rsid w:val="09A3431A"/>
    <w:rsid w:val="09A52BE8"/>
    <w:rsid w:val="09BDEC52"/>
    <w:rsid w:val="0A2441BD"/>
    <w:rsid w:val="0A614DFF"/>
    <w:rsid w:val="0AD16212"/>
    <w:rsid w:val="0AD4AEDB"/>
    <w:rsid w:val="0AD77C23"/>
    <w:rsid w:val="0B0B8C99"/>
    <w:rsid w:val="0B5BBF7D"/>
    <w:rsid w:val="0C7ACDDC"/>
    <w:rsid w:val="0CDAF862"/>
    <w:rsid w:val="0D1487D6"/>
    <w:rsid w:val="0D2B186A"/>
    <w:rsid w:val="0DB850E8"/>
    <w:rsid w:val="0DBFDB8E"/>
    <w:rsid w:val="0E029F63"/>
    <w:rsid w:val="0E0C4F6F"/>
    <w:rsid w:val="0E7E04CD"/>
    <w:rsid w:val="0E8B9D81"/>
    <w:rsid w:val="0E8E1E09"/>
    <w:rsid w:val="0EB77A77"/>
    <w:rsid w:val="0F261DA7"/>
    <w:rsid w:val="0F675CBD"/>
    <w:rsid w:val="0FEE4ACF"/>
    <w:rsid w:val="10503526"/>
    <w:rsid w:val="10AB1D2B"/>
    <w:rsid w:val="10C5F942"/>
    <w:rsid w:val="113646FC"/>
    <w:rsid w:val="118B90D1"/>
    <w:rsid w:val="119A2CFA"/>
    <w:rsid w:val="125086DB"/>
    <w:rsid w:val="12C0F908"/>
    <w:rsid w:val="12DF84D3"/>
    <w:rsid w:val="130C0543"/>
    <w:rsid w:val="13B1A233"/>
    <w:rsid w:val="140EB831"/>
    <w:rsid w:val="145D0AA3"/>
    <w:rsid w:val="14ECDDDB"/>
    <w:rsid w:val="15C3754B"/>
    <w:rsid w:val="16F6649C"/>
    <w:rsid w:val="170CFD87"/>
    <w:rsid w:val="173D0A2E"/>
    <w:rsid w:val="174BCE95"/>
    <w:rsid w:val="177921DB"/>
    <w:rsid w:val="17BD542C"/>
    <w:rsid w:val="17C39B4B"/>
    <w:rsid w:val="1869B723"/>
    <w:rsid w:val="1883E7F5"/>
    <w:rsid w:val="18C19AC0"/>
    <w:rsid w:val="18C6C222"/>
    <w:rsid w:val="19140265"/>
    <w:rsid w:val="1945BA96"/>
    <w:rsid w:val="1B245B34"/>
    <w:rsid w:val="1C0B3EAB"/>
    <w:rsid w:val="1C6FABA3"/>
    <w:rsid w:val="1CF057A1"/>
    <w:rsid w:val="1CF14003"/>
    <w:rsid w:val="1D4B04EB"/>
    <w:rsid w:val="1D4EA047"/>
    <w:rsid w:val="1D6BAE04"/>
    <w:rsid w:val="1E02509D"/>
    <w:rsid w:val="1E5C638E"/>
    <w:rsid w:val="1EA31C51"/>
    <w:rsid w:val="1F09A4E8"/>
    <w:rsid w:val="20755AB1"/>
    <w:rsid w:val="208E6A03"/>
    <w:rsid w:val="20BB6B62"/>
    <w:rsid w:val="220023A8"/>
    <w:rsid w:val="222E0F0F"/>
    <w:rsid w:val="2255651F"/>
    <w:rsid w:val="2296DA47"/>
    <w:rsid w:val="22F7072D"/>
    <w:rsid w:val="23267EC4"/>
    <w:rsid w:val="23B1CD9A"/>
    <w:rsid w:val="246BCF0B"/>
    <w:rsid w:val="25A11A0F"/>
    <w:rsid w:val="25A8624F"/>
    <w:rsid w:val="26B870F1"/>
    <w:rsid w:val="26D65CC1"/>
    <w:rsid w:val="2724FD1A"/>
    <w:rsid w:val="278AFCFF"/>
    <w:rsid w:val="2857FF20"/>
    <w:rsid w:val="28EA7B8A"/>
    <w:rsid w:val="290B7B9A"/>
    <w:rsid w:val="29CFC90B"/>
    <w:rsid w:val="29D28268"/>
    <w:rsid w:val="2A1BA82A"/>
    <w:rsid w:val="2B0BE080"/>
    <w:rsid w:val="2B33BBC0"/>
    <w:rsid w:val="2B689A73"/>
    <w:rsid w:val="2B73F4CE"/>
    <w:rsid w:val="2B8D05D7"/>
    <w:rsid w:val="2CA1C07F"/>
    <w:rsid w:val="2CDA589F"/>
    <w:rsid w:val="2D4CC7A7"/>
    <w:rsid w:val="2D937002"/>
    <w:rsid w:val="2DA4E5F8"/>
    <w:rsid w:val="2DBA11C4"/>
    <w:rsid w:val="2E3D795A"/>
    <w:rsid w:val="2E679D53"/>
    <w:rsid w:val="2EA0D68F"/>
    <w:rsid w:val="2FAFDA06"/>
    <w:rsid w:val="30111463"/>
    <w:rsid w:val="30453DB0"/>
    <w:rsid w:val="30731E3A"/>
    <w:rsid w:val="30790186"/>
    <w:rsid w:val="313E3909"/>
    <w:rsid w:val="3168AB0C"/>
    <w:rsid w:val="3179C7C3"/>
    <w:rsid w:val="3258AB93"/>
    <w:rsid w:val="328C7988"/>
    <w:rsid w:val="32A60BED"/>
    <w:rsid w:val="32D45157"/>
    <w:rsid w:val="33E67EC4"/>
    <w:rsid w:val="33FD564E"/>
    <w:rsid w:val="3406A1CC"/>
    <w:rsid w:val="347C3056"/>
    <w:rsid w:val="3491A082"/>
    <w:rsid w:val="360CC2AE"/>
    <w:rsid w:val="36460E60"/>
    <w:rsid w:val="373892D4"/>
    <w:rsid w:val="37ACFC6B"/>
    <w:rsid w:val="38081A99"/>
    <w:rsid w:val="3811C327"/>
    <w:rsid w:val="38AF7089"/>
    <w:rsid w:val="38F78B96"/>
    <w:rsid w:val="39A13F71"/>
    <w:rsid w:val="39B4097C"/>
    <w:rsid w:val="39BC2AD2"/>
    <w:rsid w:val="39CB4D15"/>
    <w:rsid w:val="3A7759AA"/>
    <w:rsid w:val="3B072564"/>
    <w:rsid w:val="3B433B41"/>
    <w:rsid w:val="3B54FD66"/>
    <w:rsid w:val="3BC9B2B0"/>
    <w:rsid w:val="3BD99A79"/>
    <w:rsid w:val="3C175645"/>
    <w:rsid w:val="3C5A6131"/>
    <w:rsid w:val="3C7285D0"/>
    <w:rsid w:val="3CBB0E22"/>
    <w:rsid w:val="3D2969BD"/>
    <w:rsid w:val="3D55BBA7"/>
    <w:rsid w:val="3D600233"/>
    <w:rsid w:val="3D6F1113"/>
    <w:rsid w:val="3E6A0F1A"/>
    <w:rsid w:val="3E938DEF"/>
    <w:rsid w:val="3ED48812"/>
    <w:rsid w:val="3FA8E96E"/>
    <w:rsid w:val="3FBB3CED"/>
    <w:rsid w:val="40C5EC40"/>
    <w:rsid w:val="40DA919D"/>
    <w:rsid w:val="40F6B12A"/>
    <w:rsid w:val="410E9D03"/>
    <w:rsid w:val="4125A5BC"/>
    <w:rsid w:val="41E0FB26"/>
    <w:rsid w:val="4210D2A7"/>
    <w:rsid w:val="422DF388"/>
    <w:rsid w:val="42E0A7E7"/>
    <w:rsid w:val="43400A29"/>
    <w:rsid w:val="4407F7C6"/>
    <w:rsid w:val="44144605"/>
    <w:rsid w:val="44B7B3AA"/>
    <w:rsid w:val="44EA69B3"/>
    <w:rsid w:val="46029B0D"/>
    <w:rsid w:val="46BB50B7"/>
    <w:rsid w:val="47467099"/>
    <w:rsid w:val="47625223"/>
    <w:rsid w:val="47A5CC90"/>
    <w:rsid w:val="47E1CAA3"/>
    <w:rsid w:val="481F74B4"/>
    <w:rsid w:val="487115D4"/>
    <w:rsid w:val="48ECA4D4"/>
    <w:rsid w:val="491F2FF3"/>
    <w:rsid w:val="493CA6F8"/>
    <w:rsid w:val="4969C2AF"/>
    <w:rsid w:val="4979239C"/>
    <w:rsid w:val="49B0AD1F"/>
    <w:rsid w:val="49BAF4AB"/>
    <w:rsid w:val="49DEDCB7"/>
    <w:rsid w:val="4A117199"/>
    <w:rsid w:val="4A344639"/>
    <w:rsid w:val="4A624A7E"/>
    <w:rsid w:val="4A65C9AD"/>
    <w:rsid w:val="4B114B4F"/>
    <w:rsid w:val="4B9C3875"/>
    <w:rsid w:val="4BB119D7"/>
    <w:rsid w:val="4BDD3928"/>
    <w:rsid w:val="4C543848"/>
    <w:rsid w:val="4D2F9EF3"/>
    <w:rsid w:val="4D4E6A26"/>
    <w:rsid w:val="4D6BB9A3"/>
    <w:rsid w:val="4DC3CA52"/>
    <w:rsid w:val="4DD04ADB"/>
    <w:rsid w:val="4E538BA5"/>
    <w:rsid w:val="4E88040C"/>
    <w:rsid w:val="4F9BD181"/>
    <w:rsid w:val="50053D4A"/>
    <w:rsid w:val="502E006F"/>
    <w:rsid w:val="505C80F6"/>
    <w:rsid w:val="50D751DA"/>
    <w:rsid w:val="50F44E53"/>
    <w:rsid w:val="5137BB9A"/>
    <w:rsid w:val="5275E723"/>
    <w:rsid w:val="53C6A479"/>
    <w:rsid w:val="546A4139"/>
    <w:rsid w:val="54B846D8"/>
    <w:rsid w:val="559F6BDC"/>
    <w:rsid w:val="5619236B"/>
    <w:rsid w:val="562B0690"/>
    <w:rsid w:val="569239CA"/>
    <w:rsid w:val="569EFE03"/>
    <w:rsid w:val="56C67529"/>
    <w:rsid w:val="56F0013A"/>
    <w:rsid w:val="573FCD22"/>
    <w:rsid w:val="5741FA65"/>
    <w:rsid w:val="58313085"/>
    <w:rsid w:val="583286B7"/>
    <w:rsid w:val="58957DEB"/>
    <w:rsid w:val="59601369"/>
    <w:rsid w:val="5960EA37"/>
    <w:rsid w:val="5989BE0B"/>
    <w:rsid w:val="59989159"/>
    <w:rsid w:val="59A41FF2"/>
    <w:rsid w:val="59F0CB3A"/>
    <w:rsid w:val="59FDB209"/>
    <w:rsid w:val="5A03DD7D"/>
    <w:rsid w:val="5A2A3F4A"/>
    <w:rsid w:val="5A7E0839"/>
    <w:rsid w:val="5A88C20B"/>
    <w:rsid w:val="5AD28A2C"/>
    <w:rsid w:val="5AE2A463"/>
    <w:rsid w:val="5B5C2952"/>
    <w:rsid w:val="5B8DDBA8"/>
    <w:rsid w:val="5C3C0308"/>
    <w:rsid w:val="5C76CDC4"/>
    <w:rsid w:val="5CEA2D44"/>
    <w:rsid w:val="5D1C02C7"/>
    <w:rsid w:val="5D7BA4E0"/>
    <w:rsid w:val="5DAC7294"/>
    <w:rsid w:val="5FF84748"/>
    <w:rsid w:val="6089187B"/>
    <w:rsid w:val="61279261"/>
    <w:rsid w:val="613ED5D5"/>
    <w:rsid w:val="61B1D0B6"/>
    <w:rsid w:val="61F1A88F"/>
    <w:rsid w:val="62C8551F"/>
    <w:rsid w:val="62F17E0C"/>
    <w:rsid w:val="63C182B6"/>
    <w:rsid w:val="641D9B76"/>
    <w:rsid w:val="645A154C"/>
    <w:rsid w:val="6578E66B"/>
    <w:rsid w:val="661648A2"/>
    <w:rsid w:val="66698FC6"/>
    <w:rsid w:val="66D4143D"/>
    <w:rsid w:val="670A0697"/>
    <w:rsid w:val="685949E1"/>
    <w:rsid w:val="685A1CD2"/>
    <w:rsid w:val="68C23141"/>
    <w:rsid w:val="6943D10A"/>
    <w:rsid w:val="695E3C29"/>
    <w:rsid w:val="69CB4C62"/>
    <w:rsid w:val="69FFEBA5"/>
    <w:rsid w:val="6A2A3F77"/>
    <w:rsid w:val="6A539E08"/>
    <w:rsid w:val="6A6B2BE7"/>
    <w:rsid w:val="6B417087"/>
    <w:rsid w:val="6B8915C6"/>
    <w:rsid w:val="6B8B4029"/>
    <w:rsid w:val="6BDECDF1"/>
    <w:rsid w:val="6C3D6624"/>
    <w:rsid w:val="6C732EDD"/>
    <w:rsid w:val="6CEC6FAB"/>
    <w:rsid w:val="6DF1F5ED"/>
    <w:rsid w:val="6E723094"/>
    <w:rsid w:val="6F0C68FF"/>
    <w:rsid w:val="6F4FC5B6"/>
    <w:rsid w:val="6F67E0B6"/>
    <w:rsid w:val="6F758CE6"/>
    <w:rsid w:val="6FB26528"/>
    <w:rsid w:val="702045DC"/>
    <w:rsid w:val="718FE2C3"/>
    <w:rsid w:val="71A31185"/>
    <w:rsid w:val="72623D11"/>
    <w:rsid w:val="739D60B0"/>
    <w:rsid w:val="73DF4D8F"/>
    <w:rsid w:val="74029EBE"/>
    <w:rsid w:val="7423888F"/>
    <w:rsid w:val="742FDACC"/>
    <w:rsid w:val="743D7292"/>
    <w:rsid w:val="74D5AB43"/>
    <w:rsid w:val="74FB3CD1"/>
    <w:rsid w:val="756185CA"/>
    <w:rsid w:val="759F2A34"/>
    <w:rsid w:val="760A335E"/>
    <w:rsid w:val="76D7AF05"/>
    <w:rsid w:val="770E9425"/>
    <w:rsid w:val="770FDEC0"/>
    <w:rsid w:val="778C6328"/>
    <w:rsid w:val="77F62CBB"/>
    <w:rsid w:val="77F97E23"/>
    <w:rsid w:val="7885EBFE"/>
    <w:rsid w:val="78D35F0A"/>
    <w:rsid w:val="78D9BB1E"/>
    <w:rsid w:val="7A12EDD1"/>
    <w:rsid w:val="7A15744C"/>
    <w:rsid w:val="7B9ED610"/>
    <w:rsid w:val="7BDF93DD"/>
    <w:rsid w:val="7C153777"/>
    <w:rsid w:val="7C1CD858"/>
    <w:rsid w:val="7CAD899C"/>
    <w:rsid w:val="7CB72DCD"/>
    <w:rsid w:val="7D7A9B05"/>
    <w:rsid w:val="7EAAF6B0"/>
    <w:rsid w:val="7EE168E4"/>
    <w:rsid w:val="7FA495A4"/>
    <w:rsid w:val="7FDC0884"/>
    <w:rsid w:val="7FE6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B6CC51"/>
  <w15:chartTrackingRefBased/>
  <w15:docId w15:val="{25C9BAA9-BFD7-40A7-A4E6-530D441CF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  <w:lang w:val="x-none" w:eastAsia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A39A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ogrubienie">
    <w:name w:val="Strong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  <w:lang w:val="x-none" w:eastAsia="x-none"/>
    </w:rPr>
  </w:style>
  <w:style w:type="character" w:customStyle="1" w:styleId="TekstpodstawowyZnak">
    <w:name w:val="Tekst podstawowy Znak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Nagwek2Znak">
    <w:name w:val="Nagłówek 2 Znak"/>
    <w:link w:val="Nagwek2"/>
    <w:semiHidden/>
    <w:rsid w:val="000A39A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A1262A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9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customStyle="1" w:styleId="normaltextrun">
    <w:name w:val="normaltextrun"/>
    <w:basedOn w:val="Domylnaczcionkaakapitu"/>
    <w:rsid w:val="00FE1425"/>
  </w:style>
  <w:style w:type="character" w:customStyle="1" w:styleId="eop">
    <w:name w:val="eop"/>
    <w:basedOn w:val="Domylnaczcionkaakapitu"/>
    <w:rsid w:val="00FE1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aniaksiazka.pl/autor/krystyna-ona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taniaksiazka.pl/autor/jadwiga-luka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aniaksiazka.pl/autor/krystyna-onak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taniaksiazka.pl/autor/jadwiga-luka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153lodz@wp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2C6556D1A725459A592C5E83D778F1" ma:contentTypeVersion="14" ma:contentTypeDescription="Utwórz nowy dokument." ma:contentTypeScope="" ma:versionID="b89d92b504291fa768dc3b72985a4703">
  <xsd:schema xmlns:xsd="http://www.w3.org/2001/XMLSchema" xmlns:xs="http://www.w3.org/2001/XMLSchema" xmlns:p="http://schemas.microsoft.com/office/2006/metadata/properties" xmlns:ns2="417e1bd4-72d4-452d-a39b-cab6cad2123c" xmlns:ns3="1df52894-95f8-41bf-8f68-a2e585757674" targetNamespace="http://schemas.microsoft.com/office/2006/metadata/properties" ma:root="true" ma:fieldsID="68233e2d834df2affaf1cd6ea8a0591a" ns2:_="" ns3:_="">
    <xsd:import namespace="417e1bd4-72d4-452d-a39b-cab6cad2123c"/>
    <xsd:import namespace="1df52894-95f8-41bf-8f68-a2e5857576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e1bd4-72d4-452d-a39b-cab6cad212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52894-95f8-41bf-8f68-a2e5857576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E81D34-C7F5-481A-8BB7-BFA0C96A7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7e1bd4-72d4-452d-a39b-cab6cad2123c"/>
    <ds:schemaRef ds:uri="1df52894-95f8-41bf-8f68-a2e585757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BB3ED8-CB61-40A8-BAA4-BD3B13AC9C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714802-6B78-46F6-945E-ACB2289837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</Template>
  <TotalTime>32</TotalTime>
  <Pages>1</Pages>
  <Words>1330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 Podstawowa Nr 153</dc:creator>
  <cp:keywords/>
  <cp:lastModifiedBy>Piotr Szymański</cp:lastModifiedBy>
  <cp:revision>4</cp:revision>
  <cp:lastPrinted>2017-11-08T14:05:00Z</cp:lastPrinted>
  <dcterms:created xsi:type="dcterms:W3CDTF">2024-06-26T08:39:00Z</dcterms:created>
  <dcterms:modified xsi:type="dcterms:W3CDTF">2024-06-26T09:28:00Z</dcterms:modified>
</cp:coreProperties>
</file>