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9355EA" w14:textId="4590DE41" w:rsidR="00C73478" w:rsidRPr="00C67C7F" w:rsidRDefault="00C73478" w:rsidP="70ED4AAF">
      <w:pPr>
        <w:jc w:val="center"/>
        <w:rPr>
          <w:b/>
          <w:bCs/>
          <w:sz w:val="20"/>
          <w:szCs w:val="20"/>
        </w:rPr>
      </w:pPr>
      <w:r w:rsidRPr="70ED4AAF">
        <w:rPr>
          <w:b/>
          <w:bCs/>
          <w:sz w:val="20"/>
          <w:szCs w:val="20"/>
        </w:rPr>
        <w:t>Szkolny wykaz programów nauczania 20</w:t>
      </w:r>
      <w:r w:rsidR="007173DB" w:rsidRPr="70ED4AAF">
        <w:rPr>
          <w:b/>
          <w:bCs/>
          <w:sz w:val="20"/>
          <w:szCs w:val="20"/>
        </w:rPr>
        <w:t>2</w:t>
      </w:r>
      <w:r w:rsidR="009844BE">
        <w:rPr>
          <w:b/>
          <w:bCs/>
          <w:sz w:val="20"/>
          <w:szCs w:val="20"/>
        </w:rPr>
        <w:t>5</w:t>
      </w:r>
      <w:r w:rsidRPr="70ED4AAF">
        <w:rPr>
          <w:b/>
          <w:bCs/>
          <w:sz w:val="20"/>
          <w:szCs w:val="20"/>
        </w:rPr>
        <w:t>/20</w:t>
      </w:r>
      <w:r w:rsidR="009A0EEA" w:rsidRPr="70ED4AAF">
        <w:rPr>
          <w:b/>
          <w:bCs/>
          <w:sz w:val="20"/>
          <w:szCs w:val="20"/>
        </w:rPr>
        <w:t>2</w:t>
      </w:r>
      <w:r w:rsidR="009844BE">
        <w:rPr>
          <w:b/>
          <w:bCs/>
          <w:sz w:val="20"/>
          <w:szCs w:val="20"/>
        </w:rPr>
        <w:t>6</w:t>
      </w:r>
    </w:p>
    <w:p w14:paraId="7D53A721" w14:textId="77777777" w:rsidR="00C73478" w:rsidRPr="00C67C7F" w:rsidRDefault="00C73478" w:rsidP="70ED4AAF">
      <w:pPr>
        <w:jc w:val="center"/>
        <w:rPr>
          <w:b/>
          <w:bCs/>
          <w:sz w:val="20"/>
          <w:szCs w:val="20"/>
        </w:rPr>
      </w:pPr>
      <w:r w:rsidRPr="70ED4AAF">
        <w:rPr>
          <w:b/>
          <w:bCs/>
          <w:sz w:val="20"/>
          <w:szCs w:val="20"/>
        </w:rPr>
        <w:t>Szkoła Podstawowa nr 153 w Łodzi</w:t>
      </w:r>
    </w:p>
    <w:p w14:paraId="0D3FA061" w14:textId="77777777" w:rsidR="00C73478" w:rsidRPr="00C67C7F" w:rsidRDefault="00C73478" w:rsidP="70ED4AAF">
      <w:pPr>
        <w:rPr>
          <w:sz w:val="20"/>
          <w:szCs w:val="20"/>
        </w:rPr>
      </w:pPr>
    </w:p>
    <w:tbl>
      <w:tblPr>
        <w:tblW w:w="9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93"/>
        <w:gridCol w:w="1671"/>
        <w:gridCol w:w="2727"/>
        <w:gridCol w:w="2304"/>
        <w:gridCol w:w="2190"/>
      </w:tblGrid>
      <w:tr w:rsidR="00C73478" w:rsidRPr="00C67C7F" w14:paraId="705B3A0C" w14:textId="77777777" w:rsidTr="00A25476">
        <w:trPr>
          <w:trHeight w:val="505"/>
        </w:trPr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85D03" w14:textId="77777777" w:rsidR="00C73478" w:rsidRPr="00C67C7F" w:rsidRDefault="00C73478" w:rsidP="70ED4AAF">
            <w:pPr>
              <w:rPr>
                <w:b/>
                <w:bCs/>
                <w:sz w:val="20"/>
                <w:szCs w:val="20"/>
              </w:rPr>
            </w:pPr>
            <w:r w:rsidRPr="70ED4AAF">
              <w:rPr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529A3" w14:textId="77777777" w:rsidR="00C73478" w:rsidRPr="00C67C7F" w:rsidRDefault="00C73478" w:rsidP="70ED4AAF">
            <w:pPr>
              <w:rPr>
                <w:b/>
                <w:bCs/>
                <w:sz w:val="20"/>
                <w:szCs w:val="20"/>
              </w:rPr>
            </w:pPr>
            <w:r w:rsidRPr="70ED4AAF">
              <w:rPr>
                <w:b/>
                <w:bCs/>
                <w:sz w:val="20"/>
                <w:szCs w:val="20"/>
              </w:rPr>
              <w:t>Przedmiot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B1B1F" w14:textId="77777777" w:rsidR="00C73478" w:rsidRPr="00C67C7F" w:rsidRDefault="00C73478" w:rsidP="70ED4AAF">
            <w:pPr>
              <w:rPr>
                <w:b/>
                <w:bCs/>
                <w:sz w:val="20"/>
                <w:szCs w:val="20"/>
              </w:rPr>
            </w:pPr>
            <w:r w:rsidRPr="70ED4AAF">
              <w:rPr>
                <w:b/>
                <w:bCs/>
                <w:sz w:val="20"/>
                <w:szCs w:val="20"/>
              </w:rPr>
              <w:t>Program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C43FC" w14:textId="77777777" w:rsidR="00C73478" w:rsidRPr="00C67C7F" w:rsidRDefault="00C73478" w:rsidP="70ED4AAF">
            <w:pPr>
              <w:rPr>
                <w:b/>
                <w:bCs/>
                <w:sz w:val="20"/>
                <w:szCs w:val="20"/>
              </w:rPr>
            </w:pPr>
            <w:r w:rsidRPr="70ED4AAF">
              <w:rPr>
                <w:b/>
                <w:bCs/>
                <w:sz w:val="20"/>
                <w:szCs w:val="20"/>
              </w:rPr>
              <w:t>Autor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8FE94" w14:textId="36EC7BB3" w:rsidR="00C73478" w:rsidRPr="00C67C7F" w:rsidRDefault="001F6B1B" w:rsidP="70ED4AAF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Nr dopuszczenia</w:t>
            </w:r>
          </w:p>
        </w:tc>
      </w:tr>
      <w:tr w:rsidR="00C73478" w:rsidRPr="00C67C7F" w14:paraId="75AAF52F" w14:textId="77777777" w:rsidTr="70ED4AAF">
        <w:trPr>
          <w:trHeight w:val="803"/>
        </w:trPr>
        <w:tc>
          <w:tcPr>
            <w:tcW w:w="9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EC6BB" w14:textId="77777777" w:rsidR="00C73478" w:rsidRPr="00C67C7F" w:rsidRDefault="00C73478" w:rsidP="70ED4AAF">
            <w:pPr>
              <w:jc w:val="center"/>
              <w:rPr>
                <w:b/>
                <w:bCs/>
                <w:sz w:val="20"/>
                <w:szCs w:val="20"/>
              </w:rPr>
            </w:pPr>
            <w:r w:rsidRPr="70ED4AAF">
              <w:rPr>
                <w:b/>
                <w:bCs/>
                <w:sz w:val="20"/>
                <w:szCs w:val="20"/>
              </w:rPr>
              <w:t>I etap  edukacyjny</w:t>
            </w:r>
          </w:p>
        </w:tc>
      </w:tr>
      <w:tr w:rsidR="00C73478" w:rsidRPr="00C67C7F" w14:paraId="404E368D" w14:textId="77777777" w:rsidTr="00A25476">
        <w:trPr>
          <w:trHeight w:val="2409"/>
        </w:trPr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A8CF2A7" w14:textId="77777777" w:rsidR="00C73478" w:rsidRPr="00C67C7F" w:rsidRDefault="004942BA" w:rsidP="70ED4AAF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1</w:t>
            </w:r>
            <w:r w:rsidR="00C73478" w:rsidRPr="70ED4AAF">
              <w:rPr>
                <w:sz w:val="20"/>
                <w:szCs w:val="20"/>
              </w:rPr>
              <w:t>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C45BDC5" w14:textId="77777777" w:rsidR="00C73478" w:rsidRPr="00C67C7F" w:rsidRDefault="00C73478" w:rsidP="70ED4AAF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Edukacja wczesnoszkolna</w:t>
            </w:r>
          </w:p>
          <w:p w14:paraId="2A8E04E3" w14:textId="77777777" w:rsidR="00C73478" w:rsidRPr="00C67C7F" w:rsidRDefault="00C73478" w:rsidP="70ED4AAF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(klasa I - I</w:t>
            </w:r>
            <w:r w:rsidR="007173DB" w:rsidRPr="70ED4AAF">
              <w:rPr>
                <w:sz w:val="20"/>
                <w:szCs w:val="20"/>
              </w:rPr>
              <w:t>II</w:t>
            </w:r>
            <w:r w:rsidRPr="70ED4AAF">
              <w:rPr>
                <w:sz w:val="20"/>
                <w:szCs w:val="20"/>
              </w:rPr>
              <w:t>)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6D01C92" w14:textId="716B8EBF" w:rsidR="00C73478" w:rsidRPr="00C67C7F" w:rsidRDefault="5E414196" w:rsidP="70ED4AAF">
            <w:pPr>
              <w:rPr>
                <w:sz w:val="18"/>
                <w:szCs w:val="18"/>
              </w:rPr>
            </w:pPr>
            <w:r w:rsidRPr="70ED4AAF">
              <w:rPr>
                <w:sz w:val="18"/>
                <w:szCs w:val="18"/>
              </w:rPr>
              <w:t xml:space="preserve">Program nauczenia dla klas 1-3 Ale to ciekawe! – autorki: Jolanta Okuniewska, Sabina Piłat, Beata Skrzypiec, Marta Bąkowska (edukacja techniczna), Edyta </w:t>
            </w:r>
            <w:proofErr w:type="spellStart"/>
            <w:r w:rsidRPr="70ED4AAF">
              <w:rPr>
                <w:sz w:val="18"/>
                <w:szCs w:val="18"/>
              </w:rPr>
              <w:t>Jurys</w:t>
            </w:r>
            <w:proofErr w:type="spellEnd"/>
            <w:r w:rsidRPr="70ED4AAF">
              <w:rPr>
                <w:sz w:val="18"/>
                <w:szCs w:val="18"/>
              </w:rPr>
              <w:t xml:space="preserve"> (edukacja muzyczna, edukacja plastyczna). Jolanta Faliszewska (wychowanie fizyczne).</w:t>
            </w:r>
          </w:p>
          <w:p w14:paraId="2A387DAC" w14:textId="6BA7BE85" w:rsidR="00C73478" w:rsidRPr="00C67C7F" w:rsidRDefault="00C73478" w:rsidP="70ED4AAF">
            <w:pPr>
              <w:spacing w:beforeAutospacing="1" w:afterAutospacing="1"/>
              <w:rPr>
                <w:rFonts w:ascii="Roboto" w:eastAsia="Roboto" w:hAnsi="Roboto" w:cs="Roboto"/>
                <w:b/>
                <w:bCs/>
                <w:sz w:val="18"/>
                <w:szCs w:val="1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E64082F" w14:textId="32337011" w:rsidR="00C73478" w:rsidRPr="00C67C7F" w:rsidRDefault="1101FB18" w:rsidP="70ED4AAF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Jolanta Okuniewska, Sabina Piłat, Beata Skrzypiec</w:t>
            </w:r>
          </w:p>
          <w:p w14:paraId="1A68DDB5" w14:textId="400E8F9D" w:rsidR="00C73478" w:rsidRPr="00C67C7F" w:rsidRDefault="49010B16" w:rsidP="70ED4AAF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MAC</w:t>
            </w:r>
          </w:p>
          <w:p w14:paraId="39FCBB02" w14:textId="37292350" w:rsidR="00C73478" w:rsidRPr="00C67C7F" w:rsidRDefault="00C73478" w:rsidP="70ED4AAF">
            <w:pPr>
              <w:rPr>
                <w:sz w:val="20"/>
                <w:szCs w:val="20"/>
              </w:rPr>
            </w:pPr>
          </w:p>
          <w:p w14:paraId="7D8E5098" w14:textId="50B6CFAF" w:rsidR="00C73478" w:rsidRPr="00C67C7F" w:rsidRDefault="00C73478" w:rsidP="70ED4AAF">
            <w:pPr>
              <w:rPr>
                <w:sz w:val="20"/>
                <w:szCs w:val="20"/>
              </w:rPr>
            </w:pPr>
          </w:p>
          <w:p w14:paraId="6F689C47" w14:textId="1D0F5C10" w:rsidR="00C73478" w:rsidRPr="00C67C7F" w:rsidRDefault="00C73478" w:rsidP="70ED4AAF">
            <w:pPr>
              <w:rPr>
                <w:sz w:val="20"/>
                <w:szCs w:val="20"/>
              </w:rPr>
            </w:pPr>
          </w:p>
          <w:p w14:paraId="67C4DD0D" w14:textId="232667AD" w:rsidR="00C73478" w:rsidRPr="00C67C7F" w:rsidRDefault="00C73478" w:rsidP="70ED4AAF">
            <w:pPr>
              <w:rPr>
                <w:sz w:val="20"/>
                <w:szCs w:val="20"/>
              </w:rPr>
            </w:pPr>
          </w:p>
          <w:p w14:paraId="65EF7316" w14:textId="4F4592A1" w:rsidR="00C73478" w:rsidRPr="00C67C7F" w:rsidRDefault="00C73478" w:rsidP="70ED4AAF">
            <w:pPr>
              <w:rPr>
                <w:sz w:val="20"/>
                <w:szCs w:val="20"/>
              </w:rPr>
            </w:pPr>
          </w:p>
          <w:p w14:paraId="0DB4B2C5" w14:textId="1029F1B4" w:rsidR="00C73478" w:rsidRPr="00C67C7F" w:rsidRDefault="00C73478" w:rsidP="70ED4AAF">
            <w:pPr>
              <w:rPr>
                <w:sz w:val="20"/>
                <w:szCs w:val="20"/>
              </w:rPr>
            </w:pPr>
          </w:p>
          <w:p w14:paraId="5D5CB8BA" w14:textId="114265CB" w:rsidR="00C73478" w:rsidRPr="00C67C7F" w:rsidRDefault="00C73478" w:rsidP="70ED4AAF">
            <w:pPr>
              <w:rPr>
                <w:sz w:val="20"/>
                <w:szCs w:val="20"/>
              </w:rPr>
            </w:pPr>
          </w:p>
          <w:p w14:paraId="3D7D233D" w14:textId="1359CD14" w:rsidR="00C73478" w:rsidRPr="00C67C7F" w:rsidRDefault="00C73478" w:rsidP="70ED4AAF">
            <w:pPr>
              <w:rPr>
                <w:sz w:val="18"/>
                <w:szCs w:val="18"/>
              </w:rPr>
            </w:pPr>
          </w:p>
          <w:p w14:paraId="64EFD4AE" w14:textId="6D90B968" w:rsidR="00C73478" w:rsidRPr="00C67C7F" w:rsidRDefault="00C73478" w:rsidP="003618F9">
            <w:pPr>
              <w:rPr>
                <w:sz w:val="19"/>
                <w:szCs w:val="19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A7FE08D" w14:textId="46F563BE" w:rsidR="00C73478" w:rsidRPr="00C67C7F" w:rsidRDefault="00A03037" w:rsidP="70ED4AAF">
            <w:pPr>
              <w:rPr>
                <w:sz w:val="20"/>
                <w:szCs w:val="20"/>
              </w:rPr>
            </w:pPr>
            <w:r>
              <w:rPr>
                <w:sz w:val="20"/>
              </w:rPr>
              <w:t>I-1/2023</w:t>
            </w:r>
          </w:p>
          <w:p w14:paraId="03008A52" w14:textId="741E712C" w:rsidR="00C73478" w:rsidRPr="00C67C7F" w:rsidRDefault="00C73478" w:rsidP="70ED4AAF">
            <w:pPr>
              <w:rPr>
                <w:sz w:val="20"/>
                <w:szCs w:val="20"/>
              </w:rPr>
            </w:pPr>
          </w:p>
          <w:p w14:paraId="0B0881E4" w14:textId="2CDC5837" w:rsidR="00C73478" w:rsidRPr="00C67C7F" w:rsidRDefault="00C73478" w:rsidP="70ED4AAF">
            <w:pPr>
              <w:rPr>
                <w:sz w:val="20"/>
                <w:szCs w:val="20"/>
              </w:rPr>
            </w:pPr>
          </w:p>
          <w:p w14:paraId="5D87D2E0" w14:textId="5F46F6A2" w:rsidR="00C73478" w:rsidRPr="00C67C7F" w:rsidRDefault="00C73478" w:rsidP="70ED4AAF">
            <w:pPr>
              <w:rPr>
                <w:sz w:val="20"/>
                <w:szCs w:val="20"/>
              </w:rPr>
            </w:pPr>
          </w:p>
          <w:p w14:paraId="5FBF1324" w14:textId="1DFE18E5" w:rsidR="00C73478" w:rsidRPr="00C67C7F" w:rsidRDefault="00C73478" w:rsidP="70ED4AAF">
            <w:pPr>
              <w:rPr>
                <w:sz w:val="20"/>
                <w:szCs w:val="20"/>
              </w:rPr>
            </w:pPr>
          </w:p>
        </w:tc>
      </w:tr>
      <w:tr w:rsidR="00C84F79" w:rsidRPr="00C67C7F" w14:paraId="6E24C39D" w14:textId="77777777" w:rsidTr="00A25476">
        <w:trPr>
          <w:trHeight w:val="660"/>
        </w:trPr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38F9D56" w14:textId="77777777" w:rsidR="00C84F79" w:rsidRPr="00C67C7F" w:rsidRDefault="00C84F79" w:rsidP="00C84F79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2.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93A51E" w14:textId="77777777" w:rsidR="00C84F79" w:rsidRPr="00C67C7F" w:rsidRDefault="00C84F79" w:rsidP="00C84F79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Język angielski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6321E34" w14:textId="0126276D" w:rsidR="00C84F79" w:rsidRPr="00C67C7F" w:rsidRDefault="00C84F79" w:rsidP="00C84F79">
            <w:pPr>
              <w:spacing w:line="259" w:lineRule="auto"/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Program nauczania języka angielskiego dla I etapu edukacyjnego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270E2301" w14:textId="458678D0" w:rsidR="00C84F79" w:rsidRPr="0026799B" w:rsidRDefault="00C84F79" w:rsidP="00C84F79">
            <w:pPr>
              <w:rPr>
                <w:sz w:val="20"/>
                <w:szCs w:val="20"/>
              </w:rPr>
            </w:pPr>
          </w:p>
          <w:p w14:paraId="02F5A8CC" w14:textId="0CFE4936" w:rsidR="00C84F79" w:rsidRPr="0026799B" w:rsidRDefault="00C84F79" w:rsidP="00C84F79">
            <w:pPr>
              <w:rPr>
                <w:sz w:val="20"/>
                <w:szCs w:val="20"/>
                <w:lang w:val="en-US"/>
              </w:rPr>
            </w:pPr>
            <w:r w:rsidRPr="70ED4AAF">
              <w:rPr>
                <w:sz w:val="20"/>
                <w:szCs w:val="20"/>
                <w:lang w:val="en-US"/>
              </w:rPr>
              <w:t xml:space="preserve"> I. </w:t>
            </w:r>
            <w:proofErr w:type="spellStart"/>
            <w:r w:rsidRPr="70ED4AAF">
              <w:rPr>
                <w:sz w:val="20"/>
                <w:szCs w:val="20"/>
                <w:lang w:val="en-US"/>
              </w:rPr>
              <w:t>Studzińska</w:t>
            </w:r>
            <w:proofErr w:type="spellEnd"/>
            <w:r w:rsidRPr="70ED4AAF">
              <w:rPr>
                <w:sz w:val="20"/>
                <w:szCs w:val="20"/>
                <w:lang w:val="en-US"/>
              </w:rPr>
              <w:t xml:space="preserve">, A. </w:t>
            </w:r>
            <w:proofErr w:type="spellStart"/>
            <w:r w:rsidRPr="70ED4AAF">
              <w:rPr>
                <w:sz w:val="20"/>
                <w:szCs w:val="20"/>
                <w:lang w:val="en-US"/>
              </w:rPr>
              <w:t>Mędela</w:t>
            </w:r>
            <w:proofErr w:type="spellEnd"/>
            <w:r w:rsidRPr="70ED4AAF">
              <w:rPr>
                <w:sz w:val="20"/>
                <w:szCs w:val="20"/>
                <w:lang w:val="en-US"/>
              </w:rPr>
              <w:t xml:space="preserve">, M. </w:t>
            </w:r>
            <w:proofErr w:type="spellStart"/>
            <w:r w:rsidRPr="70ED4AAF">
              <w:rPr>
                <w:sz w:val="20"/>
                <w:szCs w:val="20"/>
                <w:lang w:val="en-US"/>
              </w:rPr>
              <w:t>Kondro</w:t>
            </w:r>
            <w:proofErr w:type="spellEnd"/>
            <w:r w:rsidRPr="70ED4AAF">
              <w:rPr>
                <w:sz w:val="20"/>
                <w:szCs w:val="20"/>
                <w:lang w:val="en-US"/>
              </w:rPr>
              <w:t xml:space="preserve">, E. </w:t>
            </w:r>
            <w:proofErr w:type="spellStart"/>
            <w:r w:rsidRPr="70ED4AAF">
              <w:rPr>
                <w:sz w:val="20"/>
                <w:szCs w:val="20"/>
                <w:lang w:val="en-US"/>
              </w:rPr>
              <w:t>Piotrowska</w:t>
            </w:r>
            <w:proofErr w:type="spellEnd"/>
            <w:r w:rsidRPr="70ED4AAF">
              <w:rPr>
                <w:sz w:val="20"/>
                <w:szCs w:val="20"/>
                <w:lang w:val="en-US"/>
              </w:rPr>
              <w:t xml:space="preserve">, A. </w:t>
            </w:r>
            <w:proofErr w:type="spellStart"/>
            <w:r w:rsidRPr="70ED4AAF">
              <w:rPr>
                <w:sz w:val="20"/>
                <w:szCs w:val="20"/>
                <w:lang w:val="en-US"/>
              </w:rPr>
              <w:t>Sikoeska</w:t>
            </w:r>
            <w:proofErr w:type="spellEnd"/>
            <w:r w:rsidRPr="70ED4AAF">
              <w:rPr>
                <w:sz w:val="20"/>
                <w:szCs w:val="20"/>
                <w:lang w:val="en-US"/>
              </w:rPr>
              <w:t xml:space="preserve"> PEARSON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5594E7C" w14:textId="5FE7A26E" w:rsidR="00C84F79" w:rsidRPr="00C67C7F" w:rsidRDefault="00C84F79" w:rsidP="00C84F79">
            <w:pPr>
              <w:rPr>
                <w:sz w:val="20"/>
                <w:szCs w:val="20"/>
              </w:rPr>
            </w:pPr>
            <w:r w:rsidRPr="00EA715D">
              <w:rPr>
                <w:sz w:val="20"/>
              </w:rPr>
              <w:t>I-2b/2017</w:t>
            </w:r>
          </w:p>
        </w:tc>
      </w:tr>
      <w:tr w:rsidR="00C84F79" w:rsidRPr="00C67C7F" w14:paraId="1C1ACAB4" w14:textId="77777777" w:rsidTr="00A25476">
        <w:trPr>
          <w:trHeight w:val="495"/>
        </w:trPr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714357" w14:textId="77777777" w:rsidR="00C84F79" w:rsidRPr="00C67C7F" w:rsidRDefault="00C84F79" w:rsidP="00C84F79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3.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312A42" w14:textId="77777777" w:rsidR="00C84F79" w:rsidRPr="00C67C7F" w:rsidRDefault="00C84F79" w:rsidP="00C84F79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Religia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CC867" w14:textId="1C9D3513" w:rsidR="00C84F79" w:rsidRPr="00C67C7F" w:rsidRDefault="00C84F79" w:rsidP="00C84F79">
            <w:pPr>
              <w:rPr>
                <w:b/>
                <w:bCs/>
                <w:sz w:val="20"/>
                <w:szCs w:val="20"/>
              </w:rPr>
            </w:pPr>
            <w:r w:rsidRPr="70ED4AAF">
              <w:rPr>
                <w:b/>
                <w:bCs/>
                <w:sz w:val="20"/>
                <w:szCs w:val="20"/>
              </w:rPr>
              <w:t>Zaproszeni na ucztę Jezusa</w:t>
            </w:r>
          </w:p>
          <w:p w14:paraId="31464226" w14:textId="66A1B17C" w:rsidR="00C84F79" w:rsidRPr="00C67C7F" w:rsidRDefault="00C84F79" w:rsidP="00C84F79">
            <w:pPr>
              <w:rPr>
                <w:rFonts w:ascii="Arial Nova" w:eastAsia="Arial Nova" w:hAnsi="Arial Nova" w:cs="Arial Nova"/>
                <w:sz w:val="18"/>
                <w:szCs w:val="18"/>
              </w:rPr>
            </w:pPr>
            <w:r w:rsidRPr="70ED4AAF">
              <w:rPr>
                <w:rFonts w:ascii="Arial Nova" w:eastAsia="Arial Nova" w:hAnsi="Arial Nova" w:cs="Arial Nova"/>
                <w:i/>
                <w:iCs/>
                <w:sz w:val="18"/>
                <w:szCs w:val="18"/>
              </w:rPr>
              <w:t>OGÓLNOPOLSKI PROGRAM NAUCZANIA RELIGII RZYMSKOKATOLICKIEJ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6483C5" w14:textId="16198ACD" w:rsidR="00C84F79" w:rsidRPr="00C67C7F" w:rsidRDefault="00C84F79" w:rsidP="00C84F79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Komisja Wychowania Katolickiego KEP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1CB712" w14:textId="77777777" w:rsidR="00C84F79" w:rsidRDefault="00C84F79" w:rsidP="00C84F79">
            <w:pPr>
              <w:rPr>
                <w:sz w:val="20"/>
              </w:rPr>
            </w:pPr>
            <w:r w:rsidRPr="00C67C7F">
              <w:rPr>
                <w:sz w:val="20"/>
              </w:rPr>
              <w:t>I-5b/2020</w:t>
            </w:r>
          </w:p>
          <w:p w14:paraId="1CA7F5C6" w14:textId="77777777" w:rsidR="00C84F79" w:rsidRPr="00C67C7F" w:rsidRDefault="00C84F79" w:rsidP="00C84F79">
            <w:pPr>
              <w:rPr>
                <w:sz w:val="20"/>
              </w:rPr>
            </w:pPr>
            <w:r>
              <w:rPr>
                <w:sz w:val="20"/>
              </w:rPr>
              <w:t>AZ-1-01/18</w:t>
            </w:r>
          </w:p>
          <w:p w14:paraId="2CA6F53C" w14:textId="7E941A8C" w:rsidR="00C84F79" w:rsidRPr="00C67C7F" w:rsidRDefault="00C84F79" w:rsidP="00C84F79">
            <w:pPr>
              <w:rPr>
                <w:sz w:val="20"/>
                <w:szCs w:val="20"/>
              </w:rPr>
            </w:pPr>
          </w:p>
        </w:tc>
      </w:tr>
      <w:tr w:rsidR="00C84F79" w:rsidRPr="00C67C7F" w14:paraId="7A4076E5" w14:textId="77777777" w:rsidTr="70ED4AAF">
        <w:trPr>
          <w:trHeight w:val="1115"/>
        </w:trPr>
        <w:tc>
          <w:tcPr>
            <w:tcW w:w="99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2338E" w14:textId="77777777" w:rsidR="00C84F79" w:rsidRPr="00C67C7F" w:rsidRDefault="00C84F79" w:rsidP="00C84F79">
            <w:pPr>
              <w:jc w:val="center"/>
              <w:rPr>
                <w:b/>
                <w:bCs/>
                <w:sz w:val="20"/>
                <w:szCs w:val="20"/>
              </w:rPr>
            </w:pPr>
            <w:r w:rsidRPr="70ED4AAF">
              <w:rPr>
                <w:b/>
                <w:bCs/>
                <w:sz w:val="20"/>
                <w:szCs w:val="20"/>
              </w:rPr>
              <w:t>II etap edukacyjny</w:t>
            </w:r>
          </w:p>
        </w:tc>
      </w:tr>
      <w:tr w:rsidR="00E23DCF" w:rsidRPr="00C67C7F" w14:paraId="2D8ACB27" w14:textId="77777777" w:rsidTr="00A25476">
        <w:trPr>
          <w:trHeight w:val="1115"/>
        </w:trPr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E24C2" w14:textId="77777777" w:rsidR="00E23DCF" w:rsidRPr="00C67C7F" w:rsidRDefault="00E23DCF" w:rsidP="00E23DCF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1.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4D9CE" w14:textId="77777777" w:rsidR="00E23DCF" w:rsidRPr="00C67C7F" w:rsidRDefault="00E23DCF" w:rsidP="00E23DCF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Język polski</w:t>
            </w:r>
          </w:p>
          <w:p w14:paraId="26D47793" w14:textId="608B6E9A" w:rsidR="00E23DCF" w:rsidRPr="00C67C7F" w:rsidRDefault="00E23DCF" w:rsidP="00E23DCF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 xml:space="preserve">(kl. IV, V, </w:t>
            </w:r>
            <w:r w:rsidR="00A25476">
              <w:rPr>
                <w:sz w:val="20"/>
                <w:szCs w:val="20"/>
              </w:rPr>
              <w:t>VI,</w:t>
            </w:r>
            <w:r w:rsidRPr="70ED4AAF">
              <w:rPr>
                <w:sz w:val="20"/>
                <w:szCs w:val="20"/>
              </w:rPr>
              <w:t xml:space="preserve">VII, VIII) 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B3A88" w14:textId="77777777" w:rsidR="00E23DCF" w:rsidRPr="005C5993" w:rsidRDefault="00E23DCF" w:rsidP="00E23DCF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Program nauczania języka polskiego dla II etapu edukacyjnego</w:t>
            </w:r>
          </w:p>
          <w:p w14:paraId="413F7CF6" w14:textId="2B515244" w:rsidR="00E23DCF" w:rsidRPr="00C67C7F" w:rsidRDefault="00E23DCF" w:rsidP="00E23DCF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Zamieńmy słowo klasy 4–8 szkoły podstawowej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9BC2A" w14:textId="0C32CFCD" w:rsidR="00E23DCF" w:rsidRPr="005C5993" w:rsidRDefault="00E23DCF" w:rsidP="00E23DCF">
            <w:pPr>
              <w:rPr>
                <w:sz w:val="20"/>
                <w:szCs w:val="20"/>
              </w:rPr>
            </w:pPr>
            <w:proofErr w:type="spellStart"/>
            <w:r w:rsidRPr="70ED4AAF">
              <w:rPr>
                <w:sz w:val="20"/>
                <w:szCs w:val="20"/>
              </w:rPr>
              <w:t>A.Podemska</w:t>
            </w:r>
            <w:proofErr w:type="spellEnd"/>
            <w:r w:rsidRPr="70ED4AAF">
              <w:rPr>
                <w:sz w:val="20"/>
                <w:szCs w:val="20"/>
              </w:rPr>
              <w:t xml:space="preserve"> - Kałuża</w:t>
            </w:r>
          </w:p>
          <w:p w14:paraId="32ED10C4" w14:textId="74D69629" w:rsidR="00E23DCF" w:rsidRPr="00C67C7F" w:rsidRDefault="00E23DCF" w:rsidP="00E23DCF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WSiP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900A6" w14:textId="65F6E478" w:rsidR="00E23DCF" w:rsidRPr="005C5993" w:rsidRDefault="00E23DCF" w:rsidP="00E23DCF">
            <w:pPr>
              <w:rPr>
                <w:sz w:val="20"/>
                <w:szCs w:val="20"/>
              </w:rPr>
            </w:pPr>
            <w:r w:rsidRPr="00A42D22">
              <w:rPr>
                <w:sz w:val="20"/>
              </w:rPr>
              <w:t>II-6d/2023</w:t>
            </w:r>
          </w:p>
        </w:tc>
      </w:tr>
      <w:tr w:rsidR="00EC3561" w:rsidRPr="00C67C7F" w14:paraId="09DBE235" w14:textId="77777777" w:rsidTr="00A25476"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06F38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3.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7B873" w14:textId="77777777" w:rsidR="00EC3561" w:rsidRPr="00C67C7F" w:rsidRDefault="00EC3561" w:rsidP="00EC3561">
            <w:pPr>
              <w:rPr>
                <w:sz w:val="20"/>
                <w:szCs w:val="20"/>
              </w:rPr>
            </w:pPr>
          </w:p>
          <w:p w14:paraId="2CEBC60E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Historia</w:t>
            </w:r>
          </w:p>
          <w:p w14:paraId="6C19DC5A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(kl. IV- VIII)</w:t>
            </w:r>
          </w:p>
          <w:p w14:paraId="7C40E4B2" w14:textId="77777777" w:rsidR="00EC3561" w:rsidRPr="00C67C7F" w:rsidRDefault="00EC3561" w:rsidP="00EC3561">
            <w:pPr>
              <w:rPr>
                <w:sz w:val="20"/>
                <w:szCs w:val="20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6027D" w14:textId="0ECD2254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 xml:space="preserve">“Wczoraj i dziś”. </w:t>
            </w:r>
          </w:p>
          <w:p w14:paraId="43839B53" w14:textId="73ECA9B6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Program nauczania historii w klasach 4-8 szkoły podstawowej.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6FEA1C" w14:textId="417C2EEB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Tomasz Maćkowski</w:t>
            </w:r>
          </w:p>
          <w:p w14:paraId="2EFD03BF" w14:textId="151E0B28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Nowa Era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574BA" w14:textId="08A740E9" w:rsidR="00EC3561" w:rsidRPr="00C67C7F" w:rsidRDefault="00EC3561" w:rsidP="00EC3561">
            <w:pPr>
              <w:rPr>
                <w:sz w:val="20"/>
                <w:szCs w:val="20"/>
              </w:rPr>
            </w:pPr>
            <w:r w:rsidRPr="00C67C7F">
              <w:rPr>
                <w:sz w:val="20"/>
              </w:rPr>
              <w:t>II-7b/2017</w:t>
            </w:r>
          </w:p>
        </w:tc>
      </w:tr>
      <w:tr w:rsidR="00EC3561" w:rsidRPr="00C67C7F" w14:paraId="004622A7" w14:textId="77777777" w:rsidTr="00A25476">
        <w:trPr>
          <w:trHeight w:val="883"/>
        </w:trPr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1CE8A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4.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D6252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 xml:space="preserve">Przyroda </w:t>
            </w:r>
          </w:p>
          <w:p w14:paraId="0911A3A2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(kl. IV)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FC53A" w14:textId="0BB0D972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 xml:space="preserve"> „Tajemnice przyrody” - program nauczania przyrody w klasie IV szkoły podstawowej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CCBC5" w14:textId="1BBCC166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Jolanta Golanko</w:t>
            </w:r>
          </w:p>
          <w:p w14:paraId="7425E75E" w14:textId="07CAA949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Nowa Era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2A0672" w14:textId="3AC75179" w:rsidR="00EC3561" w:rsidRPr="00C67C7F" w:rsidRDefault="00EC3561" w:rsidP="00EC3561">
            <w:pPr>
              <w:rPr>
                <w:sz w:val="20"/>
                <w:szCs w:val="20"/>
              </w:rPr>
            </w:pPr>
            <w:r w:rsidRPr="00C67C7F">
              <w:rPr>
                <w:sz w:val="20"/>
              </w:rPr>
              <w:t>II-8b/2017</w:t>
            </w:r>
          </w:p>
        </w:tc>
      </w:tr>
      <w:tr w:rsidR="00EC3561" w:rsidRPr="00C67C7F" w14:paraId="2A721796" w14:textId="77777777" w:rsidTr="00A25476">
        <w:trPr>
          <w:trHeight w:val="1426"/>
        </w:trPr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C0F0D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5.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A29E8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Biologia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821C7" w14:textId="18D92926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Program nauczania biologii w klasach 5-8 szkoły podstawowej „Puls życia”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2EC32" w14:textId="77777777" w:rsidR="00EC3561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 xml:space="preserve">Anna </w:t>
            </w:r>
            <w:proofErr w:type="spellStart"/>
            <w:r w:rsidRPr="70ED4AAF">
              <w:rPr>
                <w:sz w:val="20"/>
                <w:szCs w:val="20"/>
              </w:rPr>
              <w:t>Zdziennicka</w:t>
            </w:r>
            <w:proofErr w:type="spellEnd"/>
          </w:p>
          <w:p w14:paraId="45EE563A" w14:textId="2F89F568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Nowa Era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EBDBE" w14:textId="3FF46B62" w:rsidR="00EC3561" w:rsidRPr="00C67C7F" w:rsidRDefault="00EC3561" w:rsidP="00EC3561">
            <w:pPr>
              <w:rPr>
                <w:sz w:val="20"/>
                <w:szCs w:val="20"/>
              </w:rPr>
            </w:pPr>
            <w:r w:rsidRPr="00C67C7F">
              <w:rPr>
                <w:sz w:val="20"/>
              </w:rPr>
              <w:t>II-29/2017</w:t>
            </w:r>
          </w:p>
        </w:tc>
      </w:tr>
      <w:tr w:rsidR="00EC3561" w:rsidRPr="00C67C7F" w14:paraId="2C1CAD3C" w14:textId="77777777" w:rsidTr="00A25476">
        <w:trPr>
          <w:trHeight w:val="1426"/>
        </w:trPr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FAF1A" w14:textId="77777777" w:rsidR="00EC3561" w:rsidRPr="00C67C7F" w:rsidRDefault="00EC3561" w:rsidP="00EC3561">
            <w:pPr>
              <w:rPr>
                <w:sz w:val="20"/>
                <w:szCs w:val="20"/>
              </w:rPr>
            </w:pPr>
          </w:p>
          <w:p w14:paraId="6CED81F0" w14:textId="77777777" w:rsidR="00EC3561" w:rsidRPr="00C67C7F" w:rsidRDefault="00EC3561" w:rsidP="00EC3561">
            <w:pPr>
              <w:rPr>
                <w:sz w:val="20"/>
                <w:szCs w:val="20"/>
              </w:rPr>
            </w:pPr>
          </w:p>
          <w:p w14:paraId="6E9EBA03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6.</w:t>
            </w:r>
          </w:p>
          <w:p w14:paraId="5A52FF99" w14:textId="77777777" w:rsidR="00EC3561" w:rsidRPr="00C67C7F" w:rsidRDefault="00EC3561" w:rsidP="00EC3561">
            <w:pPr>
              <w:rPr>
                <w:sz w:val="20"/>
                <w:szCs w:val="20"/>
              </w:rPr>
            </w:pPr>
          </w:p>
          <w:p w14:paraId="3D2469D2" w14:textId="77777777" w:rsidR="00EC3561" w:rsidRPr="00C67C7F" w:rsidRDefault="00EC3561" w:rsidP="00EC3561">
            <w:pPr>
              <w:rPr>
                <w:sz w:val="20"/>
                <w:szCs w:val="20"/>
              </w:rPr>
            </w:pP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C83F1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 xml:space="preserve">Matematyka </w:t>
            </w:r>
          </w:p>
          <w:p w14:paraId="4A5E888C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(kl. IV,V,VI,VII,VIII)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9E9EC" w14:textId="2E7F7618" w:rsidR="00EC3561" w:rsidRPr="00C67C7F" w:rsidRDefault="00EC3561" w:rsidP="00EC3561">
            <w:pPr>
              <w:spacing w:line="259" w:lineRule="auto"/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Matematyka z plusem. Program nauczania matematyki w klasach 4–8 w szkole podstawowej.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AF722" w14:textId="3C40CC84" w:rsidR="00EC3561" w:rsidRPr="00C67C7F" w:rsidRDefault="00EC3561" w:rsidP="00EC3561">
            <w:pPr>
              <w:spacing w:line="259" w:lineRule="auto"/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 xml:space="preserve">M. </w:t>
            </w:r>
            <w:proofErr w:type="spellStart"/>
            <w:r w:rsidRPr="70ED4AAF">
              <w:rPr>
                <w:sz w:val="20"/>
                <w:szCs w:val="20"/>
              </w:rPr>
              <w:t>Jucewicz</w:t>
            </w:r>
            <w:proofErr w:type="spellEnd"/>
            <w:r w:rsidRPr="70ED4AAF">
              <w:rPr>
                <w:sz w:val="20"/>
                <w:szCs w:val="20"/>
              </w:rPr>
              <w:t>, M. Karpiński, J. Lech</w:t>
            </w:r>
          </w:p>
          <w:p w14:paraId="6C61A3F6" w14:textId="50621526" w:rsidR="00EC3561" w:rsidRPr="00C67C7F" w:rsidRDefault="00EC3561" w:rsidP="00EC3561">
            <w:pPr>
              <w:spacing w:line="259" w:lineRule="auto"/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Gdańskie Wydawnictwo Oświatowe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C079B" w14:textId="24C7C6DA" w:rsidR="00EC3561" w:rsidRPr="00C67C7F" w:rsidRDefault="00EC3561" w:rsidP="00EC3561">
            <w:pPr>
              <w:rPr>
                <w:sz w:val="20"/>
                <w:szCs w:val="20"/>
              </w:rPr>
            </w:pPr>
            <w:r w:rsidRPr="00C67C7F">
              <w:rPr>
                <w:sz w:val="20"/>
              </w:rPr>
              <w:t>II-9a/2017</w:t>
            </w:r>
          </w:p>
        </w:tc>
      </w:tr>
      <w:tr w:rsidR="00EC3561" w:rsidRPr="00C67C7F" w14:paraId="4D7FA968" w14:textId="77777777" w:rsidTr="00A25476"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EAE3D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7.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F3307" w14:textId="677058AE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Chemia (</w:t>
            </w:r>
            <w:proofErr w:type="spellStart"/>
            <w:r w:rsidRPr="70ED4AAF">
              <w:rPr>
                <w:sz w:val="20"/>
                <w:szCs w:val="20"/>
              </w:rPr>
              <w:t>kl</w:t>
            </w:r>
            <w:proofErr w:type="spellEnd"/>
            <w:r w:rsidRPr="70ED4AAF">
              <w:rPr>
                <w:sz w:val="20"/>
                <w:szCs w:val="20"/>
              </w:rPr>
              <w:t xml:space="preserve"> VII i VIII)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5004C" w14:textId="686094E5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 xml:space="preserve"> „Chemia Nowej Ery” - program nauczania chemii w szkole podstawowej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E9B27" w14:textId="25E9A054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Teresa Kulawik, Maria Litwin</w:t>
            </w:r>
          </w:p>
          <w:p w14:paraId="10FDB339" w14:textId="4A4CA891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Nowa Era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15A3C" w14:textId="6050193F" w:rsidR="00EC3561" w:rsidRPr="00C67C7F" w:rsidRDefault="00EC3561" w:rsidP="00EC3561">
            <w:pPr>
              <w:rPr>
                <w:sz w:val="20"/>
                <w:szCs w:val="20"/>
              </w:rPr>
            </w:pPr>
            <w:r w:rsidRPr="00C67C7F">
              <w:rPr>
                <w:sz w:val="20"/>
              </w:rPr>
              <w:t>II -31/2017</w:t>
            </w:r>
          </w:p>
        </w:tc>
      </w:tr>
      <w:tr w:rsidR="00EC3561" w:rsidRPr="00C67C7F" w14:paraId="49FFCECA" w14:textId="77777777" w:rsidTr="00A25476"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92CD21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8.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683A5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Fizyka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BBC9C" w14:textId="07ADA10C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“Spotkania z fizyką” - program nauczania fizyki w szkole podstawowej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F6D8F" w14:textId="4E39C5FB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Grażyna Francuz – Ornat, Teresa Kulawik</w:t>
            </w:r>
          </w:p>
          <w:p w14:paraId="4A6AF7D4" w14:textId="1BC6B30B" w:rsidR="00EC3561" w:rsidRPr="00C67C7F" w:rsidRDefault="00EC3561" w:rsidP="00EC3561">
            <w:pPr>
              <w:rPr>
                <w:sz w:val="20"/>
                <w:szCs w:val="20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25F54" w14:textId="21CEFDB3" w:rsidR="00EC3561" w:rsidRPr="00C67C7F" w:rsidRDefault="00EC3561" w:rsidP="00EC3561">
            <w:pPr>
              <w:rPr>
                <w:sz w:val="20"/>
                <w:szCs w:val="20"/>
              </w:rPr>
            </w:pPr>
            <w:r w:rsidRPr="00C67C7F">
              <w:rPr>
                <w:sz w:val="20"/>
              </w:rPr>
              <w:t>II-32/2017</w:t>
            </w:r>
          </w:p>
        </w:tc>
      </w:tr>
      <w:tr w:rsidR="00EC3561" w:rsidRPr="00C67C7F" w14:paraId="46D37E16" w14:textId="77777777" w:rsidTr="00A25476"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CFAD7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9.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7F3CC" w14:textId="374D1FCE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Geografia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0C0F6" w14:textId="467A3B13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Program nauczania geografii dla szkoły podstawowej- Planeta Nowa” dla klas V-VIII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B5DBA" w14:textId="732D082A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Nowa Era</w:t>
            </w:r>
          </w:p>
          <w:p w14:paraId="644ACE38" w14:textId="73A3E558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Ewa Maria Tuz, Barbara Dziedzic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D62844" w14:textId="7E8F206C" w:rsidR="00EC3561" w:rsidRPr="00C67C7F" w:rsidRDefault="00EC3561" w:rsidP="00EC3561">
            <w:pPr>
              <w:rPr>
                <w:sz w:val="20"/>
                <w:szCs w:val="20"/>
              </w:rPr>
            </w:pPr>
            <w:r w:rsidRPr="00C67C7F">
              <w:rPr>
                <w:sz w:val="20"/>
              </w:rPr>
              <w:t>II-30/2017</w:t>
            </w:r>
          </w:p>
        </w:tc>
      </w:tr>
      <w:tr w:rsidR="00EC3561" w:rsidRPr="00C67C7F" w14:paraId="2152EEE8" w14:textId="77777777" w:rsidTr="00A25476"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8F379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10.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14EDD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Informatyka</w:t>
            </w:r>
          </w:p>
          <w:p w14:paraId="4AFB28F6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(kl. IV,V,VI,VII,VIII)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35DA8" w14:textId="6CD46745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 xml:space="preserve">Program nauczania informatyki dla szkoły podstawowej- </w:t>
            </w:r>
            <w:proofErr w:type="spellStart"/>
            <w:r w:rsidRPr="70ED4AAF">
              <w:rPr>
                <w:sz w:val="20"/>
                <w:szCs w:val="20"/>
              </w:rPr>
              <w:t>Lubie</w:t>
            </w:r>
            <w:proofErr w:type="spellEnd"/>
            <w:r w:rsidRPr="70ED4AAF">
              <w:rPr>
                <w:sz w:val="20"/>
                <w:szCs w:val="20"/>
              </w:rPr>
              <w:t xml:space="preserve"> to! Nowa Era dla klas IV-VIII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CAFCC" w14:textId="42623329" w:rsidR="00EC3561" w:rsidRPr="00C67C7F" w:rsidRDefault="00EC3561" w:rsidP="00EC3561">
            <w:pPr>
              <w:rPr>
                <w:sz w:val="20"/>
                <w:szCs w:val="20"/>
              </w:rPr>
            </w:pPr>
          </w:p>
          <w:p w14:paraId="49012709" w14:textId="5D78528D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Nowa Era, Grażyna Koba, Kęska Michał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502BEA" w14:textId="77777777" w:rsidR="00EC3561" w:rsidRPr="00C67C7F" w:rsidRDefault="00EC3561" w:rsidP="00EC3561">
            <w:pPr>
              <w:rPr>
                <w:sz w:val="20"/>
                <w:szCs w:val="20"/>
              </w:rPr>
            </w:pPr>
          </w:p>
          <w:p w14:paraId="52E28069" w14:textId="77777777" w:rsidR="00EC3561" w:rsidRPr="00C67C7F" w:rsidRDefault="00EC3561" w:rsidP="00EC3561">
            <w:pPr>
              <w:rPr>
                <w:sz w:val="20"/>
              </w:rPr>
            </w:pPr>
            <w:r w:rsidRPr="00C67C7F">
              <w:rPr>
                <w:sz w:val="20"/>
              </w:rPr>
              <w:t>II-12c/2017</w:t>
            </w:r>
          </w:p>
          <w:p w14:paraId="51B17E9B" w14:textId="1F68374E" w:rsidR="00EC3561" w:rsidRPr="00C67C7F" w:rsidRDefault="00EC3561" w:rsidP="00EC3561">
            <w:pPr>
              <w:rPr>
                <w:sz w:val="20"/>
                <w:szCs w:val="20"/>
              </w:rPr>
            </w:pPr>
          </w:p>
        </w:tc>
      </w:tr>
      <w:tr w:rsidR="00EC3561" w:rsidRPr="00C67C7F" w14:paraId="77A18AA1" w14:textId="77777777" w:rsidTr="00A25476"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3F1A8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11.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A766C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Wychowanie fizyczne (klasy IV,V,VI,VII,VIII)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DF682" w14:textId="4AF59E7D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 xml:space="preserve">Program nauczania wychowania fizycznego dla ośmioletniej szkoły podstawowej </w:t>
            </w:r>
            <w:r w:rsidR="009042E3">
              <w:rPr>
                <w:sz w:val="20"/>
                <w:szCs w:val="20"/>
              </w:rPr>
              <w:t>dostosowany do nowej podstawy programowe</w:t>
            </w:r>
            <w:r w:rsidR="008F21AB">
              <w:rPr>
                <w:sz w:val="20"/>
                <w:szCs w:val="20"/>
              </w:rPr>
              <w:t>j</w:t>
            </w:r>
            <w:bookmarkStart w:id="0" w:name="_GoBack"/>
            <w:bookmarkEnd w:id="0"/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6BB02" w14:textId="3A28BF3E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Krzysztof Warchoł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11723" w14:textId="2FEEEFA6" w:rsidR="00EC3561" w:rsidRPr="00C67C7F" w:rsidRDefault="00B67FAC" w:rsidP="00EC3561">
            <w:pPr>
              <w:rPr>
                <w:sz w:val="20"/>
                <w:szCs w:val="20"/>
              </w:rPr>
            </w:pPr>
            <w:r w:rsidRPr="00C67C7F">
              <w:rPr>
                <w:sz w:val="20"/>
              </w:rPr>
              <w:t>II-13c/2017</w:t>
            </w:r>
          </w:p>
        </w:tc>
      </w:tr>
      <w:tr w:rsidR="00EC3561" w:rsidRPr="00C67C7F" w14:paraId="7A3042A2" w14:textId="77777777" w:rsidTr="00A25476"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50386E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12.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9183D8" w14:textId="77777777" w:rsidR="00EC3561" w:rsidRPr="00C67C7F" w:rsidRDefault="00EC3561" w:rsidP="00EC3561">
            <w:pPr>
              <w:rPr>
                <w:sz w:val="20"/>
                <w:szCs w:val="20"/>
              </w:rPr>
            </w:pPr>
          </w:p>
          <w:p w14:paraId="2C7BAB92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Plastyka</w:t>
            </w:r>
          </w:p>
          <w:p w14:paraId="1F71B910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(</w:t>
            </w:r>
            <w:proofErr w:type="spellStart"/>
            <w:r w:rsidRPr="70ED4AAF">
              <w:rPr>
                <w:sz w:val="20"/>
                <w:szCs w:val="20"/>
              </w:rPr>
              <w:t>kl.IV</w:t>
            </w:r>
            <w:proofErr w:type="spellEnd"/>
            <w:r w:rsidRPr="70ED4AAF">
              <w:rPr>
                <w:sz w:val="20"/>
                <w:szCs w:val="20"/>
              </w:rPr>
              <w:t>-VII)</w:t>
            </w:r>
          </w:p>
          <w:p w14:paraId="68D5570D" w14:textId="77777777" w:rsidR="00EC3561" w:rsidRPr="00C67C7F" w:rsidRDefault="00EC3561" w:rsidP="00EC3561">
            <w:pPr>
              <w:rPr>
                <w:sz w:val="20"/>
                <w:szCs w:val="20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00C2E" w14:textId="24B6873C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i/>
                <w:iCs/>
                <w:sz w:val="20"/>
                <w:szCs w:val="20"/>
              </w:rPr>
              <w:t xml:space="preserve"> </w:t>
            </w:r>
          </w:p>
          <w:p w14:paraId="435DD821" w14:textId="42F5A36A" w:rsidR="00EC3561" w:rsidRPr="00C67C7F" w:rsidRDefault="00EC3561" w:rsidP="00EC3561">
            <w:pPr>
              <w:spacing w:after="200"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70ED4AAF">
              <w:rPr>
                <w:rFonts w:ascii="Calibri" w:eastAsia="Calibri" w:hAnsi="Calibri" w:cs="Calibri"/>
                <w:sz w:val="20"/>
                <w:szCs w:val="20"/>
              </w:rPr>
              <w:t>Do dzieła! Program nauczania plastyki w klasach IV -VII szkoły podstawowej</w:t>
            </w:r>
          </w:p>
          <w:p w14:paraId="08603AC6" w14:textId="1E08A236" w:rsidR="00EC3561" w:rsidRPr="00C67C7F" w:rsidRDefault="00EC3561" w:rsidP="00EC3561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7EFBB" w14:textId="75BB7205" w:rsidR="00EC3561" w:rsidRPr="00C67C7F" w:rsidRDefault="00EC3561" w:rsidP="00EC3561">
            <w:pPr>
              <w:spacing w:after="200" w:line="276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70ED4AAF">
              <w:rPr>
                <w:rFonts w:ascii="Calibri" w:eastAsia="Calibri" w:hAnsi="Calibri" w:cs="Calibri"/>
                <w:sz w:val="20"/>
                <w:szCs w:val="20"/>
              </w:rPr>
              <w:t xml:space="preserve"> J. Lukas, K. </w:t>
            </w:r>
            <w:proofErr w:type="spellStart"/>
            <w:r w:rsidRPr="70ED4AAF">
              <w:rPr>
                <w:rFonts w:ascii="Calibri" w:eastAsia="Calibri" w:hAnsi="Calibri" w:cs="Calibri"/>
                <w:sz w:val="20"/>
                <w:szCs w:val="20"/>
              </w:rPr>
              <w:t>Onak</w:t>
            </w:r>
            <w:proofErr w:type="spellEnd"/>
            <w:r w:rsidRPr="70ED4AAF">
              <w:rPr>
                <w:rFonts w:ascii="Calibri" w:eastAsia="Calibri" w:hAnsi="Calibri" w:cs="Calibri"/>
                <w:sz w:val="20"/>
                <w:szCs w:val="20"/>
              </w:rPr>
              <w:t xml:space="preserve">, M. </w:t>
            </w:r>
            <w:proofErr w:type="spellStart"/>
            <w:r w:rsidRPr="70ED4AAF">
              <w:rPr>
                <w:rFonts w:ascii="Calibri" w:eastAsia="Calibri" w:hAnsi="Calibri" w:cs="Calibri"/>
                <w:sz w:val="20"/>
                <w:szCs w:val="20"/>
              </w:rPr>
              <w:t>Ipczyńska</w:t>
            </w:r>
            <w:proofErr w:type="spellEnd"/>
            <w:r w:rsidRPr="70ED4AAF">
              <w:rPr>
                <w:rFonts w:ascii="Calibri" w:eastAsia="Calibri" w:hAnsi="Calibri" w:cs="Calibri"/>
                <w:sz w:val="20"/>
                <w:szCs w:val="20"/>
              </w:rPr>
              <w:t xml:space="preserve">, N. </w:t>
            </w:r>
            <w:proofErr w:type="spellStart"/>
            <w:r w:rsidRPr="70ED4AAF">
              <w:rPr>
                <w:rFonts w:ascii="Calibri" w:eastAsia="Calibri" w:hAnsi="Calibri" w:cs="Calibri"/>
                <w:sz w:val="20"/>
                <w:szCs w:val="20"/>
              </w:rPr>
              <w:t>Mrozkowiak</w:t>
            </w:r>
            <w:proofErr w:type="spellEnd"/>
          </w:p>
          <w:p w14:paraId="13C5575A" w14:textId="4B8AC927" w:rsidR="00EC3561" w:rsidRPr="00C67C7F" w:rsidRDefault="00EC3561" w:rsidP="00EC3561">
            <w:pPr>
              <w:rPr>
                <w:sz w:val="20"/>
                <w:szCs w:val="20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4E134" w14:textId="52AAA7DC" w:rsidR="00EC3561" w:rsidRPr="00C67C7F" w:rsidRDefault="00EC3561" w:rsidP="00EC3561">
            <w:pPr>
              <w:rPr>
                <w:sz w:val="20"/>
                <w:szCs w:val="20"/>
              </w:rPr>
            </w:pPr>
            <w:r w:rsidRPr="00C67C7F">
              <w:rPr>
                <w:sz w:val="20"/>
              </w:rPr>
              <w:t>II-14c/2017</w:t>
            </w:r>
          </w:p>
        </w:tc>
      </w:tr>
      <w:tr w:rsidR="00EC3561" w:rsidRPr="00C67C7F" w14:paraId="6FCDC0B0" w14:textId="77777777" w:rsidTr="00A25476"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792A47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13.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7AF26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Muzyka</w:t>
            </w:r>
          </w:p>
          <w:p w14:paraId="7DE717F9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(kl. IV,V,VI,VII)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F9D20" w14:textId="12361E52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Lekcja muzyki. Program nauczania ogólnego muzyki w klasach 4-7 szkoły podstawowej.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98D4A" w14:textId="1908A78B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 xml:space="preserve">Nowa ERA. Monika Gromek. Grażyna </w:t>
            </w:r>
            <w:proofErr w:type="spellStart"/>
            <w:r w:rsidRPr="70ED4AAF">
              <w:rPr>
                <w:sz w:val="20"/>
                <w:szCs w:val="20"/>
              </w:rPr>
              <w:t>Kilbach</w:t>
            </w:r>
            <w:proofErr w:type="spellEnd"/>
            <w:r w:rsidRPr="70ED4AAF">
              <w:rPr>
                <w:sz w:val="20"/>
                <w:szCs w:val="20"/>
              </w:rPr>
              <w:t>.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E1FFB" w14:textId="42B6C872" w:rsidR="00EC3561" w:rsidRPr="00C67C7F" w:rsidRDefault="00EC3561" w:rsidP="00EC3561">
            <w:pPr>
              <w:spacing w:line="259" w:lineRule="auto"/>
              <w:rPr>
                <w:sz w:val="20"/>
                <w:szCs w:val="20"/>
              </w:rPr>
            </w:pPr>
            <w:r w:rsidRPr="00C67C7F">
              <w:rPr>
                <w:sz w:val="20"/>
              </w:rPr>
              <w:t>II-15c/2017</w:t>
            </w:r>
          </w:p>
        </w:tc>
      </w:tr>
      <w:tr w:rsidR="00EC3561" w:rsidRPr="00C67C7F" w14:paraId="2D0BCD71" w14:textId="77777777" w:rsidTr="00A25476">
        <w:trPr>
          <w:trHeight w:val="345"/>
        </w:trPr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61E57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14.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6D9EE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Technika</w:t>
            </w:r>
          </w:p>
          <w:p w14:paraId="7F034FA1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(kl. IV,V,VI)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45E2C0" w14:textId="438E6FE3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Jak to działa?</w:t>
            </w:r>
          </w:p>
          <w:p w14:paraId="3D12E154" w14:textId="6576EFC3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Program nauczania techniki w klasach 4-6 szkoły podstawowej.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4C6A3" w14:textId="52E678F9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 xml:space="preserve">Lech </w:t>
            </w:r>
            <w:proofErr w:type="spellStart"/>
            <w:r w:rsidRPr="70ED4AAF">
              <w:rPr>
                <w:sz w:val="20"/>
                <w:szCs w:val="20"/>
              </w:rPr>
              <w:t>Łabecki</w:t>
            </w:r>
            <w:proofErr w:type="spellEnd"/>
            <w:r w:rsidRPr="70ED4AAF">
              <w:rPr>
                <w:sz w:val="20"/>
                <w:szCs w:val="20"/>
              </w:rPr>
              <w:t xml:space="preserve"> .Marta </w:t>
            </w:r>
            <w:proofErr w:type="spellStart"/>
            <w:r w:rsidRPr="70ED4AAF">
              <w:rPr>
                <w:sz w:val="20"/>
                <w:szCs w:val="20"/>
              </w:rPr>
              <w:t>Łabecka</w:t>
            </w:r>
            <w:proofErr w:type="spellEnd"/>
            <w:r w:rsidRPr="70ED4AAF">
              <w:rPr>
                <w:sz w:val="20"/>
                <w:szCs w:val="20"/>
              </w:rPr>
              <w:t>. Nowa Era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53415" w14:textId="31F68D0A" w:rsidR="00EC3561" w:rsidRPr="00C67C7F" w:rsidRDefault="00EC3561" w:rsidP="00EC3561">
            <w:pPr>
              <w:rPr>
                <w:sz w:val="20"/>
                <w:szCs w:val="20"/>
              </w:rPr>
            </w:pPr>
            <w:r w:rsidRPr="00C67C7F">
              <w:rPr>
                <w:sz w:val="20"/>
              </w:rPr>
              <w:t>II-16b/2017</w:t>
            </w:r>
          </w:p>
        </w:tc>
      </w:tr>
      <w:tr w:rsidR="00EC3561" w:rsidRPr="00C67C7F" w14:paraId="71B92731" w14:textId="77777777" w:rsidTr="00A25476">
        <w:trPr>
          <w:trHeight w:val="345"/>
        </w:trPr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D52A4A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15.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4223C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Religia</w:t>
            </w:r>
          </w:p>
          <w:p w14:paraId="53625154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(klasy IV)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1118E" w14:textId="3D9F5CFF" w:rsidR="00EC3561" w:rsidRPr="00C67C7F" w:rsidRDefault="00EC3561" w:rsidP="00EC3561">
            <w:pPr>
              <w:rPr>
                <w:rFonts w:ascii="Arial Nova" w:eastAsia="Arial Nova" w:hAnsi="Arial Nova" w:cs="Arial Nova"/>
                <w:sz w:val="18"/>
                <w:szCs w:val="18"/>
              </w:rPr>
            </w:pPr>
            <w:r w:rsidRPr="70ED4AAF">
              <w:rPr>
                <w:b/>
                <w:bCs/>
                <w:sz w:val="20"/>
                <w:szCs w:val="20"/>
              </w:rPr>
              <w:t>Zaproszeni na ucztę Jezusa</w:t>
            </w:r>
            <w:r>
              <w:br/>
            </w:r>
            <w:r w:rsidRPr="70ED4AAF">
              <w:rPr>
                <w:rFonts w:ascii="Arial Nova" w:eastAsia="Arial Nova" w:hAnsi="Arial Nova" w:cs="Arial Nova"/>
                <w:i/>
                <w:iCs/>
                <w:sz w:val="18"/>
                <w:szCs w:val="18"/>
              </w:rPr>
              <w:t>OGÓLNOPOLSKI PROGRAM NAUCZANIA RELIGII RZYMSKOKATOLICKIEJ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5FA82" w14:textId="16198ACD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Komisja Wychowania Katolickiego KEP</w:t>
            </w:r>
          </w:p>
          <w:p w14:paraId="771B46DB" w14:textId="62BB2E51" w:rsidR="00EC3561" w:rsidRPr="00C67C7F" w:rsidRDefault="00EC3561" w:rsidP="00EC3561">
            <w:pPr>
              <w:rPr>
                <w:sz w:val="20"/>
                <w:szCs w:val="20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6D293" w14:textId="6F80889B" w:rsidR="00EC3561" w:rsidRPr="00C67C7F" w:rsidRDefault="003D6559" w:rsidP="00EC3561">
            <w:pPr>
              <w:rPr>
                <w:sz w:val="20"/>
                <w:szCs w:val="20"/>
              </w:rPr>
            </w:pPr>
            <w:r>
              <w:t xml:space="preserve">AZ-1-01/18 </w:t>
            </w:r>
          </w:p>
        </w:tc>
      </w:tr>
      <w:tr w:rsidR="00EC3561" w:rsidRPr="00C67C7F" w14:paraId="1D488A2C" w14:textId="77777777" w:rsidTr="00A25476">
        <w:trPr>
          <w:trHeight w:val="660"/>
        </w:trPr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721822D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16.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B8BF076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Religia</w:t>
            </w:r>
          </w:p>
          <w:p w14:paraId="129498DD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(klasy V-VI)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1C6874" w14:textId="2BD52D86" w:rsidR="00EC3561" w:rsidRPr="00C67C7F" w:rsidRDefault="00EC3561" w:rsidP="00EC3561">
            <w:pPr>
              <w:rPr>
                <w:rFonts w:ascii="Arial Nova" w:eastAsia="Arial Nova" w:hAnsi="Arial Nova" w:cs="Arial Nova"/>
                <w:sz w:val="18"/>
                <w:szCs w:val="18"/>
              </w:rPr>
            </w:pPr>
            <w:r w:rsidRPr="70ED4AAF">
              <w:rPr>
                <w:b/>
                <w:bCs/>
                <w:sz w:val="20"/>
                <w:szCs w:val="20"/>
              </w:rPr>
              <w:t>Bóg kocha i zbawia człowieka</w:t>
            </w:r>
            <w:r>
              <w:br/>
            </w:r>
            <w:r w:rsidRPr="70ED4AAF">
              <w:rPr>
                <w:rFonts w:ascii="Arial Nova" w:eastAsia="Arial Nova" w:hAnsi="Arial Nova" w:cs="Arial Nova"/>
                <w:i/>
                <w:iCs/>
                <w:sz w:val="18"/>
                <w:szCs w:val="18"/>
              </w:rPr>
              <w:t>OGÓLNOPOLSKI PROGRAM NAUCZANIA RELIGII RZYMSKOKATOLICKIEJ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85ACA00" w14:textId="16198ACD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Komisja Wychowania Katolickiego KEP</w:t>
            </w:r>
          </w:p>
          <w:p w14:paraId="22E018F6" w14:textId="10A84464" w:rsidR="00EC3561" w:rsidRPr="00C67C7F" w:rsidRDefault="00EC3561" w:rsidP="00EC3561">
            <w:pPr>
              <w:rPr>
                <w:sz w:val="20"/>
                <w:szCs w:val="20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074ECC" w14:textId="77777777" w:rsidR="003D6559" w:rsidRPr="00C67C7F" w:rsidRDefault="003D6559" w:rsidP="003D6559">
            <w:pPr>
              <w:rPr>
                <w:sz w:val="20"/>
              </w:rPr>
            </w:pPr>
            <w:r w:rsidRPr="00C67C7F">
              <w:rPr>
                <w:sz w:val="20"/>
              </w:rPr>
              <w:t>II-17c/2020</w:t>
            </w:r>
          </w:p>
          <w:p w14:paraId="16F3AD35" w14:textId="4C66D727" w:rsidR="00EC3561" w:rsidRPr="00C67C7F" w:rsidRDefault="003D6559" w:rsidP="003D6559">
            <w:pPr>
              <w:rPr>
                <w:sz w:val="20"/>
                <w:szCs w:val="20"/>
              </w:rPr>
            </w:pPr>
            <w:r w:rsidRPr="00C67C7F">
              <w:rPr>
                <w:sz w:val="20"/>
              </w:rPr>
              <w:t>AZ-2-01/18</w:t>
            </w:r>
          </w:p>
        </w:tc>
      </w:tr>
      <w:tr w:rsidR="00EC3561" w:rsidRPr="00C67C7F" w14:paraId="6E9C942D" w14:textId="77777777" w:rsidTr="00A25476">
        <w:trPr>
          <w:trHeight w:val="660"/>
        </w:trPr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2E96B24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17.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4FBFFD8C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Religia</w:t>
            </w:r>
          </w:p>
          <w:p w14:paraId="136EC9EB" w14:textId="77777777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(kl. VII,VIII)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CAFA78D" w14:textId="135E1C7C" w:rsidR="00EC3561" w:rsidRPr="00C67C7F" w:rsidRDefault="00EC3561" w:rsidP="00EC3561">
            <w:pPr>
              <w:rPr>
                <w:b/>
                <w:bCs/>
                <w:sz w:val="20"/>
                <w:szCs w:val="20"/>
              </w:rPr>
            </w:pPr>
            <w:r w:rsidRPr="70ED4AAF">
              <w:rPr>
                <w:b/>
                <w:bCs/>
                <w:sz w:val="20"/>
                <w:szCs w:val="20"/>
              </w:rPr>
              <w:t>Bóg kocha i zbawia człowieka</w:t>
            </w:r>
          </w:p>
          <w:p w14:paraId="1BA989E5" w14:textId="12803649" w:rsidR="00EC3561" w:rsidRPr="00C67C7F" w:rsidRDefault="00EC3561" w:rsidP="00EC3561">
            <w:pPr>
              <w:rPr>
                <w:rFonts w:ascii="Arial Nova" w:eastAsia="Arial Nova" w:hAnsi="Arial Nova" w:cs="Arial Nova"/>
                <w:sz w:val="18"/>
                <w:szCs w:val="18"/>
              </w:rPr>
            </w:pPr>
            <w:r w:rsidRPr="70ED4AAF">
              <w:rPr>
                <w:rFonts w:ascii="Arial Nova" w:eastAsia="Arial Nova" w:hAnsi="Arial Nova" w:cs="Arial Nova"/>
                <w:i/>
                <w:iCs/>
                <w:sz w:val="18"/>
                <w:szCs w:val="18"/>
              </w:rPr>
              <w:t>OGÓLNOPOLSKI PROGRAM NAUCZANIA RELIGII RZYMSKOKATOLICKIEJ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094BB08B" w14:textId="16198ACD" w:rsidR="00EC3561" w:rsidRPr="00C67C7F" w:rsidRDefault="00EC3561" w:rsidP="00EC3561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Komisja Wychowania Katolickiego KEP</w:t>
            </w:r>
          </w:p>
          <w:p w14:paraId="521BD594" w14:textId="6424C257" w:rsidR="00EC3561" w:rsidRPr="00C67C7F" w:rsidRDefault="00EC3561" w:rsidP="00EC3561">
            <w:pPr>
              <w:rPr>
                <w:sz w:val="20"/>
                <w:szCs w:val="20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91EF74" w14:textId="3B760CAE" w:rsidR="00EC3561" w:rsidRPr="00C67C7F" w:rsidRDefault="00EC3561" w:rsidP="00EC3561">
            <w:pPr>
              <w:rPr>
                <w:sz w:val="20"/>
                <w:szCs w:val="20"/>
              </w:rPr>
            </w:pPr>
          </w:p>
          <w:p w14:paraId="1CD9E7C1" w14:textId="3975179B" w:rsidR="00EC3561" w:rsidRPr="00C67C7F" w:rsidRDefault="00BA4063" w:rsidP="00EC3561">
            <w:pPr>
              <w:rPr>
                <w:sz w:val="20"/>
                <w:szCs w:val="20"/>
              </w:rPr>
            </w:pPr>
            <w:r>
              <w:t>AZ-2-01/18.</w:t>
            </w:r>
          </w:p>
        </w:tc>
      </w:tr>
      <w:tr w:rsidR="0057699D" w:rsidRPr="00C67C7F" w14:paraId="4EAF20D6" w14:textId="77777777" w:rsidTr="00A25476">
        <w:trPr>
          <w:trHeight w:val="660"/>
        </w:trPr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7ED83FA" w14:textId="77777777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18.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DECCA96" w14:textId="77777777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Język angielski</w:t>
            </w:r>
          </w:p>
          <w:p w14:paraId="4024C23F" w14:textId="77777777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(kl. IV - VIII)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032F8E4" w14:textId="1A027A26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 xml:space="preserve">“ </w:t>
            </w:r>
            <w:proofErr w:type="spellStart"/>
            <w:r w:rsidRPr="70ED4AAF">
              <w:rPr>
                <w:sz w:val="20"/>
                <w:szCs w:val="20"/>
              </w:rPr>
              <w:t>Together</w:t>
            </w:r>
            <w:proofErr w:type="spellEnd"/>
            <w:r w:rsidRPr="70ED4AAF">
              <w:rPr>
                <w:sz w:val="20"/>
                <w:szCs w:val="20"/>
              </w:rPr>
              <w:t>” klasa 4 i 5</w:t>
            </w:r>
          </w:p>
          <w:p w14:paraId="14224AA8" w14:textId="49ACE8A7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Program nauczania języka angielskiego DLA II-ego ETAPU EDUKACYJNEGO (szkoła podstawowa, klasy IV-VIII)</w:t>
            </w:r>
          </w:p>
          <w:p w14:paraId="6A4B005A" w14:textId="4E72DF56" w:rsidR="0057699D" w:rsidRPr="00C67C7F" w:rsidRDefault="0057699D" w:rsidP="0057699D">
            <w:pPr>
              <w:rPr>
                <w:sz w:val="20"/>
                <w:szCs w:val="20"/>
              </w:rPr>
            </w:pPr>
          </w:p>
          <w:p w14:paraId="6CA327B5" w14:textId="6E85AD8B" w:rsidR="0057699D" w:rsidRPr="00C67C7F" w:rsidRDefault="0057699D" w:rsidP="0057699D">
            <w:pPr>
              <w:rPr>
                <w:sz w:val="20"/>
                <w:szCs w:val="20"/>
              </w:rPr>
            </w:pPr>
          </w:p>
          <w:p w14:paraId="23DA8BFD" w14:textId="0BF6FF09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“ Oxford Repetytorium Ósmoklasisty” klasa 7 i 8</w:t>
            </w:r>
          </w:p>
          <w:p w14:paraId="0874E22C" w14:textId="1A156D8C" w:rsidR="0057699D" w:rsidRPr="00C67C7F" w:rsidRDefault="0057699D" w:rsidP="0057699D">
            <w:pPr>
              <w:rPr>
                <w:sz w:val="20"/>
                <w:szCs w:val="20"/>
              </w:rPr>
            </w:pPr>
          </w:p>
          <w:p w14:paraId="2D1BB61C" w14:textId="744BD064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Program nauczania języka angielskiego w klasach IV-VIII szkoły podstawowej.</w:t>
            </w:r>
          </w:p>
          <w:p w14:paraId="5D3CB7FD" w14:textId="1EEDAD0D" w:rsidR="0057699D" w:rsidRPr="00C67C7F" w:rsidRDefault="0057699D" w:rsidP="0057699D">
            <w:pPr>
              <w:rPr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48DDCE6F" w14:textId="12B071A4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lastRenderedPageBreak/>
              <w:t>Ewa Piotrowska</w:t>
            </w:r>
          </w:p>
          <w:p w14:paraId="3E89A3EC" w14:textId="569DA18E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 xml:space="preserve">Tomasz </w:t>
            </w:r>
            <w:proofErr w:type="spellStart"/>
            <w:r w:rsidRPr="70ED4AAF">
              <w:rPr>
                <w:sz w:val="20"/>
                <w:szCs w:val="20"/>
              </w:rPr>
              <w:t>Sztyber</w:t>
            </w:r>
            <w:proofErr w:type="spellEnd"/>
          </w:p>
          <w:p w14:paraId="3C8DAAC8" w14:textId="73C355D7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Katarzyna Komarnicka</w:t>
            </w:r>
          </w:p>
          <w:p w14:paraId="486F9A21" w14:textId="74A616E9" w:rsidR="0057699D" w:rsidRDefault="0057699D" w:rsidP="0057699D">
            <w:pPr>
              <w:rPr>
                <w:sz w:val="20"/>
                <w:szCs w:val="20"/>
              </w:rPr>
            </w:pPr>
          </w:p>
          <w:p w14:paraId="7511DD3A" w14:textId="4DEC6076" w:rsidR="0057699D" w:rsidRPr="00C67C7F" w:rsidRDefault="0057699D" w:rsidP="0057699D">
            <w:pPr>
              <w:rPr>
                <w:sz w:val="20"/>
                <w:szCs w:val="20"/>
              </w:rPr>
            </w:pPr>
          </w:p>
          <w:p w14:paraId="3126E3EF" w14:textId="7647642B" w:rsidR="0057699D" w:rsidRPr="00C67C7F" w:rsidRDefault="0057699D" w:rsidP="0057699D">
            <w:pPr>
              <w:rPr>
                <w:sz w:val="20"/>
                <w:szCs w:val="20"/>
              </w:rPr>
            </w:pPr>
          </w:p>
          <w:p w14:paraId="7D0F8676" w14:textId="27389753" w:rsidR="0057699D" w:rsidRPr="00C67C7F" w:rsidRDefault="0057699D" w:rsidP="0057699D">
            <w:pPr>
              <w:rPr>
                <w:sz w:val="20"/>
                <w:szCs w:val="20"/>
              </w:rPr>
            </w:pPr>
          </w:p>
          <w:p w14:paraId="26AF7D86" w14:textId="7A143254" w:rsidR="0057699D" w:rsidRPr="00C67C7F" w:rsidRDefault="0057699D" w:rsidP="0057699D">
            <w:pPr>
              <w:rPr>
                <w:sz w:val="20"/>
                <w:szCs w:val="20"/>
              </w:rPr>
            </w:pPr>
          </w:p>
          <w:p w14:paraId="4968FA40" w14:textId="68A0AC44" w:rsidR="0057699D" w:rsidRPr="00C67C7F" w:rsidRDefault="0057699D" w:rsidP="0057699D">
            <w:pPr>
              <w:rPr>
                <w:sz w:val="20"/>
                <w:szCs w:val="20"/>
              </w:rPr>
            </w:pPr>
          </w:p>
          <w:p w14:paraId="20C54F4A" w14:textId="4AC7B23D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 xml:space="preserve">Melanie </w:t>
            </w:r>
            <w:proofErr w:type="spellStart"/>
            <w:r w:rsidRPr="70ED4AAF">
              <w:rPr>
                <w:sz w:val="20"/>
                <w:szCs w:val="20"/>
              </w:rPr>
              <w:t>Ellis</w:t>
            </w:r>
            <w:proofErr w:type="spellEnd"/>
          </w:p>
          <w:p w14:paraId="7D6B3B39" w14:textId="447F89FD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Anna Rak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2B0B302" w14:textId="77777777" w:rsidR="00E85C18" w:rsidRDefault="00E85C18" w:rsidP="00E85C18">
            <w:pPr>
              <w:rPr>
                <w:sz w:val="20"/>
              </w:rPr>
            </w:pPr>
            <w:r w:rsidRPr="00C67C7F">
              <w:rPr>
                <w:sz w:val="20"/>
              </w:rPr>
              <w:lastRenderedPageBreak/>
              <w:t>II-18b/2017</w:t>
            </w:r>
          </w:p>
          <w:p w14:paraId="5219D596" w14:textId="4902D1C3" w:rsidR="0098748C" w:rsidRDefault="0098748C" w:rsidP="0057699D">
            <w:pPr>
              <w:rPr>
                <w:sz w:val="20"/>
              </w:rPr>
            </w:pPr>
          </w:p>
          <w:p w14:paraId="0C360214" w14:textId="3CECF338" w:rsidR="00E85C18" w:rsidRDefault="00E85C18" w:rsidP="0057699D">
            <w:pPr>
              <w:rPr>
                <w:sz w:val="20"/>
              </w:rPr>
            </w:pPr>
          </w:p>
          <w:p w14:paraId="693B8182" w14:textId="20C9C830" w:rsidR="00E85C18" w:rsidRDefault="00E85C18" w:rsidP="0057699D">
            <w:pPr>
              <w:rPr>
                <w:sz w:val="20"/>
              </w:rPr>
            </w:pPr>
          </w:p>
          <w:p w14:paraId="7811A1AA" w14:textId="61E051C5" w:rsidR="00E85C18" w:rsidRDefault="00E85C18" w:rsidP="0057699D">
            <w:pPr>
              <w:rPr>
                <w:sz w:val="20"/>
              </w:rPr>
            </w:pPr>
          </w:p>
          <w:p w14:paraId="75ADE4D4" w14:textId="77777777" w:rsidR="00E85C18" w:rsidRDefault="00E85C18" w:rsidP="0057699D">
            <w:pPr>
              <w:rPr>
                <w:sz w:val="20"/>
              </w:rPr>
            </w:pPr>
          </w:p>
          <w:p w14:paraId="4A5F76C0" w14:textId="77777777" w:rsidR="0098748C" w:rsidRDefault="0098748C" w:rsidP="0057699D">
            <w:pPr>
              <w:rPr>
                <w:sz w:val="20"/>
              </w:rPr>
            </w:pPr>
          </w:p>
          <w:p w14:paraId="15CC0381" w14:textId="3C34BA4A" w:rsidR="0057699D" w:rsidRPr="00C67C7F" w:rsidRDefault="0057699D" w:rsidP="0057699D">
            <w:pPr>
              <w:rPr>
                <w:sz w:val="20"/>
                <w:szCs w:val="20"/>
              </w:rPr>
            </w:pPr>
            <w:r w:rsidRPr="00A42D22">
              <w:rPr>
                <w:sz w:val="20"/>
              </w:rPr>
              <w:lastRenderedPageBreak/>
              <w:t>II-18c/2023</w:t>
            </w:r>
          </w:p>
        </w:tc>
      </w:tr>
      <w:tr w:rsidR="0057699D" w:rsidRPr="00C67C7F" w14:paraId="7D81FFF8" w14:textId="77777777" w:rsidTr="00A25476"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B9BB1" w14:textId="77777777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lastRenderedPageBreak/>
              <w:t>19.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0A900" w14:textId="77777777" w:rsidR="0057699D" w:rsidRPr="00C67C7F" w:rsidRDefault="0057699D" w:rsidP="0057699D">
            <w:pPr>
              <w:rPr>
                <w:sz w:val="20"/>
                <w:szCs w:val="20"/>
              </w:rPr>
            </w:pPr>
          </w:p>
          <w:p w14:paraId="5AC0145A" w14:textId="77777777" w:rsidR="0057699D" w:rsidRPr="00C67C7F" w:rsidRDefault="0057699D" w:rsidP="0057699D">
            <w:pPr>
              <w:rPr>
                <w:sz w:val="20"/>
                <w:szCs w:val="20"/>
              </w:rPr>
            </w:pPr>
          </w:p>
          <w:p w14:paraId="15D9B91C" w14:textId="77777777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Język niemiecki</w:t>
            </w:r>
          </w:p>
          <w:p w14:paraId="5C9F16AD" w14:textId="77777777" w:rsidR="0057699D" w:rsidRPr="00C67C7F" w:rsidRDefault="0057699D" w:rsidP="0057699D">
            <w:pPr>
              <w:rPr>
                <w:sz w:val="20"/>
                <w:szCs w:val="20"/>
              </w:rPr>
            </w:pPr>
          </w:p>
          <w:p w14:paraId="5E35CAD4" w14:textId="77777777" w:rsidR="0057699D" w:rsidRPr="00C67C7F" w:rsidRDefault="0057699D" w:rsidP="0057699D">
            <w:pPr>
              <w:rPr>
                <w:sz w:val="20"/>
                <w:szCs w:val="20"/>
              </w:rPr>
            </w:pPr>
          </w:p>
          <w:p w14:paraId="50B31B01" w14:textId="77777777" w:rsidR="0057699D" w:rsidRPr="00C67C7F" w:rsidRDefault="0057699D" w:rsidP="0057699D">
            <w:pPr>
              <w:rPr>
                <w:sz w:val="20"/>
                <w:szCs w:val="20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FD61A" w14:textId="723C014E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Program nauczania języka niemieckiego w szkole podstawowej jako drugiego języka obcego nowożytnego (II etap edukacyjny, klasy VII–VIII, poziom II.2./A1, Jaroszewska Anna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449CE" w14:textId="34E55F78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Jaroszewska Anna,</w:t>
            </w:r>
          </w:p>
          <w:p w14:paraId="21F5D147" w14:textId="68C3A084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Nowa Era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A4265" w14:textId="7A1043FA" w:rsidR="0057699D" w:rsidRPr="00C67C7F" w:rsidRDefault="0057699D" w:rsidP="0057699D">
            <w:pPr>
              <w:rPr>
                <w:sz w:val="20"/>
                <w:szCs w:val="20"/>
              </w:rPr>
            </w:pPr>
            <w:r>
              <w:rPr>
                <w:sz w:val="20"/>
              </w:rPr>
              <w:t>II-11a/2023</w:t>
            </w:r>
          </w:p>
        </w:tc>
      </w:tr>
      <w:tr w:rsidR="0057699D" w:rsidRPr="00C67C7F" w14:paraId="0883352D" w14:textId="77777777" w:rsidTr="00A25476"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5C0DB" w14:textId="77777777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20.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483D3" w14:textId="77777777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Wiedza o społeczeństwie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E9D15" w14:textId="3B6BF117" w:rsidR="0057699D" w:rsidRPr="00C67C7F" w:rsidRDefault="0057699D" w:rsidP="0057699D">
            <w:pPr>
              <w:spacing w:line="276" w:lineRule="auto"/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Program nauczania wiedzy o społeczeństwie w szkole podstawowej “Dziś i jutro”.</w:t>
            </w:r>
          </w:p>
          <w:p w14:paraId="72420FA3" w14:textId="466F4CE3" w:rsidR="0057699D" w:rsidRPr="00C67C7F" w:rsidRDefault="0057699D" w:rsidP="0057699D">
            <w:pPr>
              <w:rPr>
                <w:sz w:val="20"/>
                <w:szCs w:val="20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184A5" w14:textId="51D4DED3" w:rsidR="0057699D" w:rsidRPr="00843BBD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Barbara Furman</w:t>
            </w:r>
          </w:p>
          <w:p w14:paraId="32B19096" w14:textId="47BFF12F" w:rsidR="0057699D" w:rsidRPr="00843BBD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Nowa Era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4998A" w14:textId="5B22323A" w:rsidR="0057699D" w:rsidRPr="00C67C7F" w:rsidRDefault="0057699D" w:rsidP="0057699D">
            <w:pPr>
              <w:rPr>
                <w:sz w:val="20"/>
                <w:szCs w:val="20"/>
              </w:rPr>
            </w:pPr>
            <w:r w:rsidRPr="00C67C7F">
              <w:rPr>
                <w:sz w:val="20"/>
              </w:rPr>
              <w:t>II-34/2018</w:t>
            </w:r>
          </w:p>
        </w:tc>
      </w:tr>
      <w:tr w:rsidR="0057699D" w:rsidRPr="00C67C7F" w14:paraId="00448268" w14:textId="77777777" w:rsidTr="00A25476">
        <w:trPr>
          <w:trHeight w:val="660"/>
        </w:trPr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14C7758" w14:textId="7D807687" w:rsidR="0057699D" w:rsidRPr="00C67C7F" w:rsidRDefault="0057699D" w:rsidP="002B4E58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2</w:t>
            </w:r>
            <w:r w:rsidR="002B4E58">
              <w:rPr>
                <w:sz w:val="20"/>
                <w:szCs w:val="20"/>
              </w:rPr>
              <w:t>1</w:t>
            </w:r>
            <w:r w:rsidRPr="70ED4AAF">
              <w:rPr>
                <w:sz w:val="20"/>
                <w:szCs w:val="20"/>
              </w:rPr>
              <w:t>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D8B2C61" w14:textId="77777777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Etyka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3F327508" w14:textId="15C873AA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 xml:space="preserve">Ludzkie ścieżki - program dla klas IV – VIII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10F73991" w14:textId="1CBD147B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 xml:space="preserve">Anna Ziemska </w:t>
            </w:r>
          </w:p>
          <w:p w14:paraId="0DC08E0C" w14:textId="01E177FC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Łukasz Malinowski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16298B" w14:textId="62702F47" w:rsidR="0057699D" w:rsidRPr="00C67C7F" w:rsidRDefault="0057699D" w:rsidP="0057699D">
            <w:pPr>
              <w:rPr>
                <w:sz w:val="20"/>
                <w:szCs w:val="20"/>
              </w:rPr>
            </w:pPr>
            <w:r w:rsidRPr="00C67C7F">
              <w:rPr>
                <w:sz w:val="20"/>
              </w:rPr>
              <w:t>II-28/2014</w:t>
            </w:r>
          </w:p>
        </w:tc>
      </w:tr>
      <w:tr w:rsidR="0057699D" w:rsidRPr="00C67C7F" w14:paraId="527BF6B5" w14:textId="77777777" w:rsidTr="00A25476">
        <w:trPr>
          <w:trHeight w:val="660"/>
        </w:trPr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68332A21" w14:textId="7D644A3F" w:rsidR="0057699D" w:rsidRPr="00C67C7F" w:rsidRDefault="0057699D" w:rsidP="002B4E58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2</w:t>
            </w:r>
            <w:r w:rsidR="002B4E58">
              <w:rPr>
                <w:sz w:val="20"/>
                <w:szCs w:val="20"/>
              </w:rPr>
              <w:t>2</w:t>
            </w:r>
            <w:r w:rsidRPr="70ED4AAF">
              <w:rPr>
                <w:sz w:val="20"/>
                <w:szCs w:val="20"/>
              </w:rPr>
              <w:t>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DE42DE6" w14:textId="77777777" w:rsidR="0057699D" w:rsidRPr="00C67C7F" w:rsidRDefault="0057699D" w:rsidP="0057699D">
            <w:pPr>
              <w:rPr>
                <w:sz w:val="20"/>
                <w:szCs w:val="20"/>
              </w:rPr>
            </w:pPr>
            <w:r w:rsidRPr="70ED4AAF">
              <w:rPr>
                <w:sz w:val="20"/>
                <w:szCs w:val="20"/>
              </w:rPr>
              <w:t>Edukacja dla bezpieczeństwa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5C19857" w14:textId="3CF383BC" w:rsidR="0057699D" w:rsidRPr="00C67C7F" w:rsidRDefault="0057699D" w:rsidP="005769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Program nauczania  Edukacji</w:t>
            </w:r>
            <w:r w:rsidRPr="70ED4AAF">
              <w:rPr>
                <w:sz w:val="20"/>
                <w:szCs w:val="20"/>
              </w:rPr>
              <w:t xml:space="preserve"> dla bezpieczeństwa </w:t>
            </w:r>
            <w:r>
              <w:rPr>
                <w:sz w:val="20"/>
                <w:szCs w:val="20"/>
              </w:rPr>
              <w:t>w klasie VIII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14:paraId="6EFDF587" w14:textId="2CAD781A" w:rsidR="0057699D" w:rsidRPr="00C67C7F" w:rsidRDefault="0057699D" w:rsidP="005769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Jarosław </w:t>
            </w:r>
            <w:proofErr w:type="spellStart"/>
            <w:r>
              <w:rPr>
                <w:sz w:val="20"/>
                <w:szCs w:val="20"/>
              </w:rPr>
              <w:t>Sloma</w:t>
            </w:r>
            <w:proofErr w:type="spellEnd"/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FC13787" w14:textId="51B2A06D" w:rsidR="0057699D" w:rsidRPr="00C67C7F" w:rsidRDefault="0057699D" w:rsidP="0057699D">
            <w:pPr>
              <w:rPr>
                <w:sz w:val="20"/>
                <w:szCs w:val="20"/>
              </w:rPr>
            </w:pPr>
            <w:r w:rsidRPr="00C67C7F">
              <w:rPr>
                <w:sz w:val="20"/>
              </w:rPr>
              <w:t>II-33/2018</w:t>
            </w:r>
          </w:p>
        </w:tc>
      </w:tr>
      <w:tr w:rsidR="00CA5AE7" w:rsidRPr="00C67C7F" w14:paraId="72E0ABD6" w14:textId="77777777" w:rsidTr="00A25476">
        <w:trPr>
          <w:trHeight w:val="660"/>
        </w:trPr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BF8E77" w14:textId="393B9DDE" w:rsidR="00CA5AE7" w:rsidRPr="70ED4AAF" w:rsidRDefault="00CA5AE7" w:rsidP="002B4E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2B4E58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C94F1C" w14:textId="139ED8B2" w:rsidR="00CA5AE7" w:rsidRPr="70ED4AAF" w:rsidRDefault="00CA5AE7" w:rsidP="005769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Edukacja zdrowotna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5ECC3E2" w14:textId="1F8A1047" w:rsidR="00CA5AE7" w:rsidRDefault="00CA5AE7" w:rsidP="005769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Program edukacji zdrowotnej dla klas IV-VIII w szkole podstawowej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7237F5C" w14:textId="77777777" w:rsidR="00CA5AE7" w:rsidRDefault="00CA5AE7" w:rsidP="0057699D">
            <w:pPr>
              <w:rPr>
                <w:sz w:val="20"/>
                <w:szCs w:val="20"/>
              </w:rPr>
            </w:pP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7D9A01F" w14:textId="4BFFE1D4" w:rsidR="00CA5AE7" w:rsidRPr="00C67C7F" w:rsidRDefault="00CA5AE7" w:rsidP="0057699D">
            <w:pPr>
              <w:rPr>
                <w:sz w:val="20"/>
              </w:rPr>
            </w:pPr>
            <w:r>
              <w:rPr>
                <w:sz w:val="20"/>
              </w:rPr>
              <w:t>II-34/2025</w:t>
            </w:r>
          </w:p>
        </w:tc>
      </w:tr>
    </w:tbl>
    <w:p w14:paraId="78B44E39" w14:textId="77777777" w:rsidR="00C73478" w:rsidRPr="00C67C7F" w:rsidRDefault="00C73478" w:rsidP="70ED4AAF">
      <w:pPr>
        <w:rPr>
          <w:sz w:val="20"/>
          <w:szCs w:val="20"/>
        </w:rPr>
      </w:pPr>
    </w:p>
    <w:sectPr w:rsidR="00C73478" w:rsidRPr="00C67C7F" w:rsidSect="00731A3F">
      <w:headerReference w:type="even" r:id="rId10"/>
      <w:headerReference w:type="default" r:id="rId11"/>
      <w:footerReference w:type="default" r:id="rId1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F31C68" w14:textId="77777777" w:rsidR="00040A66" w:rsidRDefault="00040A66" w:rsidP="001429F9">
      <w:r>
        <w:separator/>
      </w:r>
    </w:p>
  </w:endnote>
  <w:endnote w:type="continuationSeparator" w:id="0">
    <w:p w14:paraId="0A4C8DC9" w14:textId="77777777" w:rsidR="00040A66" w:rsidRDefault="00040A66" w:rsidP="001429F9">
      <w:r>
        <w:continuationSeparator/>
      </w:r>
    </w:p>
  </w:endnote>
  <w:endnote w:type="continuationNotice" w:id="1">
    <w:p w14:paraId="224D15F7" w14:textId="77777777" w:rsidR="00040A66" w:rsidRDefault="00040A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6F8FF9" w14:textId="344D7516" w:rsidR="00071377" w:rsidRDefault="00D829AA" w:rsidP="00071377">
    <w:pPr>
      <w:jc w:val="center"/>
      <w:rPr>
        <w:rFonts w:ascii="Verdana" w:hAnsi="Verdana"/>
        <w:b/>
        <w:sz w:val="22"/>
        <w:szCs w:val="22"/>
      </w:rPr>
    </w:pPr>
    <w:r>
      <w:rPr>
        <w:rFonts w:ascii="Verdana" w:hAnsi="Verdana"/>
        <w:b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A32B915" wp14:editId="165E2210">
              <wp:simplePos x="0" y="0"/>
              <wp:positionH relativeFrom="column">
                <wp:posOffset>828040</wp:posOffset>
              </wp:positionH>
              <wp:positionV relativeFrom="paragraph">
                <wp:posOffset>95250</wp:posOffset>
              </wp:positionV>
              <wp:extent cx="5055235" cy="8890"/>
              <wp:effectExtent l="0" t="0" r="12065" b="1016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055235" cy="889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="http://schemas.openxmlformats.org/drawingml/2006/main" xmlns:a14="http://schemas.microsoft.com/office/drawing/2010/main" xmlns:arto="http://schemas.microsoft.com/office/word/2006/arto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id="_x0000_t32" coordsize="21600,21600" o:oned="t" filled="f" o:spt="32" path="m,l21600,21600e" w14:anchorId="2993B16C">
              <v:path fillok="f" arrowok="t" o:connecttype="none"/>
              <o:lock v:ext="edit" shapetype="t"/>
            </v:shapetype>
            <v:shape id="AutoShape 3" style="position:absolute;margin-left:65.2pt;margin-top:7.5pt;width:398.05pt;height:.7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"/>
          </w:pict>
        </mc:Fallback>
      </mc:AlternateContent>
    </w:r>
  </w:p>
  <w:p w14:paraId="43F2FDFA" w14:textId="77777777" w:rsidR="00071377" w:rsidRPr="00071377" w:rsidRDefault="00071377" w:rsidP="00071377">
    <w:pPr>
      <w:jc w:val="center"/>
      <w:rPr>
        <w:rFonts w:ascii="Verdana" w:hAnsi="Verdana"/>
        <w:sz w:val="18"/>
        <w:szCs w:val="18"/>
      </w:rPr>
    </w:pPr>
    <w:r w:rsidRPr="00071377">
      <w:rPr>
        <w:rFonts w:ascii="Verdana" w:hAnsi="Verdana"/>
        <w:b/>
        <w:sz w:val="18"/>
        <w:szCs w:val="18"/>
      </w:rPr>
      <w:t>Szkoła Podstawowa nr 153im. Marii Skłodowskiej-Curie</w:t>
    </w:r>
  </w:p>
  <w:p w14:paraId="5C063457" w14:textId="77777777" w:rsidR="00574FB8" w:rsidRPr="007D4CA2" w:rsidRDefault="00071377" w:rsidP="00071377">
    <w:pPr>
      <w:pStyle w:val="Stopka"/>
      <w:jc w:val="center"/>
      <w:rPr>
        <w:rFonts w:ascii="Verdana" w:hAnsi="Verdana"/>
        <w:sz w:val="18"/>
        <w:szCs w:val="18"/>
        <w:lang w:val="en-US"/>
      </w:rPr>
    </w:pPr>
    <w:r w:rsidRPr="007D4CA2">
      <w:rPr>
        <w:rFonts w:ascii="Verdana" w:hAnsi="Verdana"/>
        <w:sz w:val="18"/>
        <w:szCs w:val="18"/>
        <w:lang w:val="en-US"/>
      </w:rPr>
      <w:t xml:space="preserve">91-811 </w:t>
    </w:r>
    <w:proofErr w:type="spellStart"/>
    <w:r w:rsidRPr="007D4CA2">
      <w:rPr>
        <w:rFonts w:ascii="Verdana" w:hAnsi="Verdana"/>
        <w:sz w:val="18"/>
        <w:szCs w:val="18"/>
        <w:lang w:val="en-US"/>
      </w:rPr>
      <w:t>Łódź</w:t>
    </w:r>
    <w:proofErr w:type="spellEnd"/>
    <w:r w:rsidRPr="007D4CA2">
      <w:rPr>
        <w:rFonts w:ascii="Verdana" w:hAnsi="Verdana"/>
        <w:sz w:val="18"/>
        <w:szCs w:val="18"/>
        <w:lang w:val="en-US"/>
      </w:rPr>
      <w:t xml:space="preserve">, </w:t>
    </w:r>
    <w:proofErr w:type="spellStart"/>
    <w:r w:rsidRPr="007D4CA2">
      <w:rPr>
        <w:rFonts w:ascii="Verdana" w:hAnsi="Verdana"/>
        <w:sz w:val="18"/>
        <w:szCs w:val="18"/>
        <w:lang w:val="en-US"/>
      </w:rPr>
      <w:t>ul</w:t>
    </w:r>
    <w:proofErr w:type="spellEnd"/>
    <w:r w:rsidRPr="007D4CA2">
      <w:rPr>
        <w:rFonts w:ascii="Verdana" w:hAnsi="Verdana"/>
        <w:sz w:val="18"/>
        <w:szCs w:val="18"/>
        <w:lang w:val="en-US"/>
      </w:rPr>
      <w:t xml:space="preserve">. </w:t>
    </w:r>
    <w:proofErr w:type="spellStart"/>
    <w:r w:rsidRPr="007D4CA2">
      <w:rPr>
        <w:rFonts w:ascii="Verdana" w:hAnsi="Verdana"/>
        <w:sz w:val="18"/>
        <w:szCs w:val="18"/>
        <w:lang w:val="en-US"/>
      </w:rPr>
      <w:t>Obrońców</w:t>
    </w:r>
    <w:proofErr w:type="spellEnd"/>
    <w:r w:rsidRPr="007D4CA2">
      <w:rPr>
        <w:rFonts w:ascii="Verdana" w:hAnsi="Verdana"/>
        <w:sz w:val="18"/>
        <w:szCs w:val="18"/>
        <w:lang w:val="en-US"/>
      </w:rPr>
      <w:t xml:space="preserve"> </w:t>
    </w:r>
    <w:proofErr w:type="spellStart"/>
    <w:r w:rsidRPr="007D4CA2">
      <w:rPr>
        <w:rFonts w:ascii="Verdana" w:hAnsi="Verdana"/>
        <w:sz w:val="18"/>
        <w:szCs w:val="18"/>
        <w:lang w:val="en-US"/>
      </w:rPr>
      <w:t>Westerplatte</w:t>
    </w:r>
    <w:proofErr w:type="spellEnd"/>
    <w:r w:rsidRPr="007D4CA2">
      <w:rPr>
        <w:rFonts w:ascii="Verdana" w:hAnsi="Verdana"/>
        <w:sz w:val="18"/>
        <w:szCs w:val="18"/>
        <w:lang w:val="en-US"/>
      </w:rPr>
      <w:t xml:space="preserve"> 28,tel./fax 42 657-12-98, email: </w:t>
    </w:r>
    <w:hyperlink r:id="rId1" w:history="1">
      <w:r w:rsidR="00574FB8" w:rsidRPr="007D4CA2">
        <w:rPr>
          <w:rStyle w:val="Hipercze"/>
          <w:rFonts w:ascii="Verdana" w:hAnsi="Verdana"/>
          <w:sz w:val="18"/>
          <w:szCs w:val="18"/>
          <w:lang w:val="en-US"/>
        </w:rPr>
        <w:t>kontakt@sp153.elodz.edu.pl</w:t>
      </w:r>
    </w:hyperlink>
  </w:p>
  <w:p w14:paraId="7512C33F" w14:textId="1A9C6109" w:rsidR="00071377" w:rsidRPr="00071377" w:rsidRDefault="00574FB8" w:rsidP="00071377">
    <w:pPr>
      <w:pStyle w:val="Stopka"/>
      <w:jc w:val="center"/>
      <w:rPr>
        <w:rFonts w:ascii="Verdana" w:hAnsi="Verdana"/>
        <w:sz w:val="18"/>
        <w:szCs w:val="18"/>
      </w:rPr>
    </w:pPr>
    <w:r>
      <w:rPr>
        <w:rFonts w:ascii="Verdana" w:hAnsi="Verdana"/>
        <w:sz w:val="18"/>
        <w:szCs w:val="18"/>
      </w:rPr>
      <w:t>stro</w:t>
    </w:r>
    <w:r w:rsidR="00071377" w:rsidRPr="00071377">
      <w:rPr>
        <w:rFonts w:ascii="Verdana" w:hAnsi="Verdana"/>
        <w:sz w:val="18"/>
        <w:szCs w:val="18"/>
      </w:rPr>
      <w:t xml:space="preserve">na </w:t>
    </w:r>
    <w:sdt>
      <w:sdtPr>
        <w:rPr>
          <w:rFonts w:ascii="Verdana" w:hAnsi="Verdana"/>
          <w:sz w:val="18"/>
          <w:szCs w:val="18"/>
        </w:rPr>
        <w:id w:val="429553757"/>
        <w:docPartObj>
          <w:docPartGallery w:val="Page Numbers (Bottom of Page)"/>
          <w:docPartUnique/>
        </w:docPartObj>
      </w:sdtPr>
      <w:sdtEndPr/>
      <w:sdtContent>
        <w:r w:rsidR="00EC55AF" w:rsidRPr="00071377">
          <w:rPr>
            <w:rFonts w:ascii="Verdana" w:hAnsi="Verdana"/>
            <w:b/>
            <w:sz w:val="18"/>
            <w:szCs w:val="18"/>
          </w:rPr>
          <w:fldChar w:fldCharType="begin"/>
        </w:r>
        <w:r w:rsidR="00071377" w:rsidRPr="00071377">
          <w:rPr>
            <w:rFonts w:ascii="Verdana" w:hAnsi="Verdana"/>
            <w:b/>
            <w:sz w:val="18"/>
            <w:szCs w:val="18"/>
          </w:rPr>
          <w:instrText xml:space="preserve"> PAGE   \* MERGEFORMAT </w:instrText>
        </w:r>
        <w:r w:rsidR="00EC55AF" w:rsidRPr="00071377">
          <w:rPr>
            <w:rFonts w:ascii="Verdana" w:hAnsi="Verdana"/>
            <w:b/>
            <w:sz w:val="18"/>
            <w:szCs w:val="18"/>
          </w:rPr>
          <w:fldChar w:fldCharType="separate"/>
        </w:r>
        <w:r w:rsidR="008F21AB">
          <w:rPr>
            <w:rFonts w:ascii="Verdana" w:hAnsi="Verdana"/>
            <w:b/>
            <w:noProof/>
            <w:sz w:val="18"/>
            <w:szCs w:val="18"/>
          </w:rPr>
          <w:t>3</w:t>
        </w:r>
        <w:r w:rsidR="00EC55AF" w:rsidRPr="00071377">
          <w:rPr>
            <w:rFonts w:ascii="Verdana" w:hAnsi="Verdana"/>
            <w:b/>
            <w:sz w:val="18"/>
            <w:szCs w:val="18"/>
          </w:rPr>
          <w:fldChar w:fldCharType="end"/>
        </w:r>
        <w:r w:rsidR="00071377" w:rsidRPr="00071377">
          <w:rPr>
            <w:rFonts w:ascii="Verdana" w:hAnsi="Verdana"/>
            <w:sz w:val="18"/>
            <w:szCs w:val="18"/>
          </w:rPr>
          <w:t xml:space="preserve"> z </w:t>
        </w:r>
        <w:r w:rsidR="00C23103">
          <w:rPr>
            <w:rFonts w:ascii="Verdana" w:hAnsi="Verdana"/>
            <w:sz w:val="18"/>
            <w:szCs w:val="18"/>
          </w:rPr>
          <w:t>3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239A59" w14:textId="77777777" w:rsidR="00040A66" w:rsidRDefault="00040A66" w:rsidP="001429F9">
      <w:r>
        <w:separator/>
      </w:r>
    </w:p>
  </w:footnote>
  <w:footnote w:type="continuationSeparator" w:id="0">
    <w:p w14:paraId="1B151267" w14:textId="77777777" w:rsidR="00040A66" w:rsidRDefault="00040A66" w:rsidP="001429F9">
      <w:r>
        <w:continuationSeparator/>
      </w:r>
    </w:p>
  </w:footnote>
  <w:footnote w:type="continuationNotice" w:id="1">
    <w:p w14:paraId="62A18F58" w14:textId="77777777" w:rsidR="00040A66" w:rsidRDefault="00040A66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0CCFCC" w14:textId="77777777" w:rsidR="000F045D" w:rsidRDefault="005D377B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BAA1F3" w14:textId="77777777" w:rsidR="001429F9" w:rsidRPr="00071377" w:rsidRDefault="006E269A" w:rsidP="00071377">
    <w:pPr>
      <w:ind w:left="708" w:firstLine="708"/>
      <w:jc w:val="center"/>
      <w:rPr>
        <w:rFonts w:ascii="Verdana" w:hAnsi="Verdana"/>
        <w:sz w:val="36"/>
        <w:szCs w:val="36"/>
      </w:rPr>
    </w:pPr>
    <w:r w:rsidRPr="00071377">
      <w:rPr>
        <w:rFonts w:ascii="Verdana" w:hAnsi="Verdana"/>
        <w:noProof/>
        <w:sz w:val="36"/>
        <w:szCs w:val="36"/>
      </w:rPr>
      <w:drawing>
        <wp:anchor distT="0" distB="0" distL="114300" distR="114300" simplePos="0" relativeHeight="251658240" behindDoc="0" locked="0" layoutInCell="1" allowOverlap="1" wp14:anchorId="4DA6654A" wp14:editId="038897C3">
          <wp:simplePos x="0" y="0"/>
          <wp:positionH relativeFrom="column">
            <wp:posOffset>458470</wp:posOffset>
          </wp:positionH>
          <wp:positionV relativeFrom="paragraph">
            <wp:posOffset>-200025</wp:posOffset>
          </wp:positionV>
          <wp:extent cx="593090" cy="758825"/>
          <wp:effectExtent l="19050" t="0" r="0" b="0"/>
          <wp:wrapSquare wrapText="bothSides"/>
          <wp:docPr id="2" name="Obraz 13" descr="Logo153jas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153jasne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" cy="758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429F9" w:rsidRPr="00071377">
      <w:rPr>
        <w:rFonts w:ascii="Verdana" w:hAnsi="Verdana"/>
        <w:sz w:val="36"/>
        <w:szCs w:val="36"/>
      </w:rPr>
      <w:t>Szkoła Podstawowa nr 153 w Łodzi</w:t>
    </w:r>
  </w:p>
  <w:p w14:paraId="2CE3C0AB" w14:textId="77777777" w:rsidR="00C760A6" w:rsidRPr="00C760A6" w:rsidRDefault="00C760A6" w:rsidP="00C760A6">
    <w:pPr>
      <w:ind w:left="708" w:firstLine="708"/>
      <w:rPr>
        <w:rFonts w:ascii="Verdana" w:hAnsi="Verdana"/>
        <w:b/>
        <w:sz w:val="32"/>
        <w:szCs w:val="32"/>
      </w:rPr>
    </w:pPr>
  </w:p>
  <w:p w14:paraId="38632E59" w14:textId="77777777" w:rsidR="001429F9" w:rsidRDefault="001429F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41ECF"/>
    <w:multiLevelType w:val="hybridMultilevel"/>
    <w:tmpl w:val="2A705248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2C3D40"/>
    <w:multiLevelType w:val="hybridMultilevel"/>
    <w:tmpl w:val="F7E6E7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85302"/>
    <w:multiLevelType w:val="hybridMultilevel"/>
    <w:tmpl w:val="57A249EA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E83377"/>
    <w:multiLevelType w:val="hybridMultilevel"/>
    <w:tmpl w:val="E11A430E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D4F08"/>
    <w:multiLevelType w:val="hybridMultilevel"/>
    <w:tmpl w:val="654A24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904CDA"/>
    <w:multiLevelType w:val="hybridMultilevel"/>
    <w:tmpl w:val="00AE747A"/>
    <w:lvl w:ilvl="0" w:tplc="76C6EC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C55DD4"/>
    <w:multiLevelType w:val="hybridMultilevel"/>
    <w:tmpl w:val="39D2AD1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CFF438B"/>
    <w:multiLevelType w:val="hybridMultilevel"/>
    <w:tmpl w:val="B3704D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C8F4415"/>
    <w:multiLevelType w:val="hybridMultilevel"/>
    <w:tmpl w:val="1E809A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213006"/>
    <w:multiLevelType w:val="hybridMultilevel"/>
    <w:tmpl w:val="2314FB1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F3C5011"/>
    <w:multiLevelType w:val="hybridMultilevel"/>
    <w:tmpl w:val="C5D4EF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1C62E30"/>
    <w:multiLevelType w:val="hybridMultilevel"/>
    <w:tmpl w:val="B7967052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A53934"/>
    <w:multiLevelType w:val="hybridMultilevel"/>
    <w:tmpl w:val="74D20D24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C526097"/>
    <w:multiLevelType w:val="hybridMultilevel"/>
    <w:tmpl w:val="BC988D06"/>
    <w:lvl w:ilvl="0" w:tplc="0415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4070F8C"/>
    <w:multiLevelType w:val="hybridMultilevel"/>
    <w:tmpl w:val="5A087C1E"/>
    <w:lvl w:ilvl="0" w:tplc="A27A96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E5546A"/>
    <w:multiLevelType w:val="hybridMultilevel"/>
    <w:tmpl w:val="59B62ED2"/>
    <w:lvl w:ilvl="0" w:tplc="D220BE10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68"/>
        </w:tabs>
        <w:ind w:left="1068" w:hanging="360"/>
      </w:pPr>
    </w:lvl>
    <w:lvl w:ilvl="2" w:tplc="0415001B">
      <w:start w:val="1"/>
      <w:numFmt w:val="decimal"/>
      <w:lvlText w:val="%3."/>
      <w:lvlJc w:val="left"/>
      <w:pPr>
        <w:tabs>
          <w:tab w:val="num" w:pos="1788"/>
        </w:tabs>
        <w:ind w:left="1788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28"/>
        </w:tabs>
        <w:ind w:left="3228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48"/>
        </w:tabs>
        <w:ind w:left="3948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68"/>
        </w:tabs>
        <w:ind w:left="4668" w:hanging="360"/>
      </w:pPr>
    </w:lvl>
    <w:lvl w:ilvl="7" w:tplc="04150019">
      <w:start w:val="1"/>
      <w:numFmt w:val="decimal"/>
      <w:lvlText w:val="%8."/>
      <w:lvlJc w:val="left"/>
      <w:pPr>
        <w:tabs>
          <w:tab w:val="num" w:pos="5388"/>
        </w:tabs>
        <w:ind w:left="5388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08"/>
        </w:tabs>
        <w:ind w:left="6108" w:hanging="360"/>
      </w:pPr>
    </w:lvl>
  </w:abstractNum>
  <w:abstractNum w:abstractNumId="16" w15:restartNumberingAfterBreak="0">
    <w:nsid w:val="7975517D"/>
    <w:multiLevelType w:val="hybridMultilevel"/>
    <w:tmpl w:val="D1D2F548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A1B3EE9"/>
    <w:multiLevelType w:val="hybridMultilevel"/>
    <w:tmpl w:val="9F68E124"/>
    <w:lvl w:ilvl="0" w:tplc="B08EB06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6FBAACA0">
      <w:start w:val="1"/>
      <w:numFmt w:val="decimal"/>
      <w:lvlText w:val="%2)"/>
      <w:lvlJc w:val="left"/>
      <w:pPr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0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9"/>
  </w:num>
  <w:num w:numId="8">
    <w:abstractNumId w:val="16"/>
  </w:num>
  <w:num w:numId="9">
    <w:abstractNumId w:val="4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7"/>
  </w:num>
  <w:num w:numId="16">
    <w:abstractNumId w:val="8"/>
  </w:num>
  <w:num w:numId="17">
    <w:abstractNumId w:val="0"/>
  </w:num>
  <w:num w:numId="18">
    <w:abstractNumId w:val="17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</w:num>
  <w:num w:numId="21">
    <w:abstractNumId w:val="5"/>
  </w:num>
  <w:num w:numId="22">
    <w:abstractNumId w:val="2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l-PL" w:vendorID="12" w:dllVersion="512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4BA"/>
    <w:rsid w:val="00001096"/>
    <w:rsid w:val="0001450B"/>
    <w:rsid w:val="000224CA"/>
    <w:rsid w:val="00025978"/>
    <w:rsid w:val="00040A66"/>
    <w:rsid w:val="00045691"/>
    <w:rsid w:val="00065AA6"/>
    <w:rsid w:val="00071377"/>
    <w:rsid w:val="000800C4"/>
    <w:rsid w:val="00080589"/>
    <w:rsid w:val="00080C94"/>
    <w:rsid w:val="00091AB6"/>
    <w:rsid w:val="000B1308"/>
    <w:rsid w:val="000C4919"/>
    <w:rsid w:val="000E233B"/>
    <w:rsid w:val="000E28B7"/>
    <w:rsid w:val="000E49D2"/>
    <w:rsid w:val="000E71B3"/>
    <w:rsid w:val="000F045D"/>
    <w:rsid w:val="000F38BF"/>
    <w:rsid w:val="00100331"/>
    <w:rsid w:val="001429F9"/>
    <w:rsid w:val="00151FD7"/>
    <w:rsid w:val="001650BE"/>
    <w:rsid w:val="00165E86"/>
    <w:rsid w:val="00176675"/>
    <w:rsid w:val="00185E60"/>
    <w:rsid w:val="001940D0"/>
    <w:rsid w:val="001D4824"/>
    <w:rsid w:val="001F6B1B"/>
    <w:rsid w:val="00212A1C"/>
    <w:rsid w:val="002249D1"/>
    <w:rsid w:val="00236FB0"/>
    <w:rsid w:val="00241216"/>
    <w:rsid w:val="00250BBE"/>
    <w:rsid w:val="00257E18"/>
    <w:rsid w:val="002671CF"/>
    <w:rsid w:val="0026799B"/>
    <w:rsid w:val="00285E24"/>
    <w:rsid w:val="002B4E58"/>
    <w:rsid w:val="002C07C9"/>
    <w:rsid w:val="002C1373"/>
    <w:rsid w:val="002F1CB5"/>
    <w:rsid w:val="00345A2C"/>
    <w:rsid w:val="003618F9"/>
    <w:rsid w:val="00393661"/>
    <w:rsid w:val="003A4C22"/>
    <w:rsid w:val="003C2C4D"/>
    <w:rsid w:val="003C56AC"/>
    <w:rsid w:val="003D01F2"/>
    <w:rsid w:val="003D6559"/>
    <w:rsid w:val="003F47FC"/>
    <w:rsid w:val="004144A0"/>
    <w:rsid w:val="00425877"/>
    <w:rsid w:val="00450399"/>
    <w:rsid w:val="00473CA1"/>
    <w:rsid w:val="004824D0"/>
    <w:rsid w:val="00490888"/>
    <w:rsid w:val="004942BA"/>
    <w:rsid w:val="004C4757"/>
    <w:rsid w:val="004D0136"/>
    <w:rsid w:val="004D3BA4"/>
    <w:rsid w:val="004E1CB8"/>
    <w:rsid w:val="004E2964"/>
    <w:rsid w:val="004E590C"/>
    <w:rsid w:val="00510606"/>
    <w:rsid w:val="00515F35"/>
    <w:rsid w:val="005722AD"/>
    <w:rsid w:val="00574FB8"/>
    <w:rsid w:val="0057699D"/>
    <w:rsid w:val="005B20E7"/>
    <w:rsid w:val="005B379C"/>
    <w:rsid w:val="005C2629"/>
    <w:rsid w:val="005C5993"/>
    <w:rsid w:val="005D377B"/>
    <w:rsid w:val="005E06B0"/>
    <w:rsid w:val="005E5B65"/>
    <w:rsid w:val="005F57CE"/>
    <w:rsid w:val="00616ED7"/>
    <w:rsid w:val="00623C9D"/>
    <w:rsid w:val="006340EB"/>
    <w:rsid w:val="00642388"/>
    <w:rsid w:val="006519BB"/>
    <w:rsid w:val="00687D75"/>
    <w:rsid w:val="006B6062"/>
    <w:rsid w:val="006D2524"/>
    <w:rsid w:val="006E269A"/>
    <w:rsid w:val="006E2FDC"/>
    <w:rsid w:val="006E3D72"/>
    <w:rsid w:val="007173DB"/>
    <w:rsid w:val="00731A3F"/>
    <w:rsid w:val="00766214"/>
    <w:rsid w:val="00797B98"/>
    <w:rsid w:val="007D3D56"/>
    <w:rsid w:val="007D4CA2"/>
    <w:rsid w:val="007E72D6"/>
    <w:rsid w:val="007F6C74"/>
    <w:rsid w:val="00803597"/>
    <w:rsid w:val="00830036"/>
    <w:rsid w:val="00843BBD"/>
    <w:rsid w:val="00844282"/>
    <w:rsid w:val="00851320"/>
    <w:rsid w:val="00872E24"/>
    <w:rsid w:val="00884FAA"/>
    <w:rsid w:val="008B64D3"/>
    <w:rsid w:val="008D0772"/>
    <w:rsid w:val="008F21AB"/>
    <w:rsid w:val="008F2C3F"/>
    <w:rsid w:val="008F6E00"/>
    <w:rsid w:val="009042E3"/>
    <w:rsid w:val="00913677"/>
    <w:rsid w:val="00916465"/>
    <w:rsid w:val="00916E36"/>
    <w:rsid w:val="00946A00"/>
    <w:rsid w:val="009536D2"/>
    <w:rsid w:val="00954BB1"/>
    <w:rsid w:val="00957512"/>
    <w:rsid w:val="00975852"/>
    <w:rsid w:val="0098095C"/>
    <w:rsid w:val="009844BE"/>
    <w:rsid w:val="0098748C"/>
    <w:rsid w:val="009A0EEA"/>
    <w:rsid w:val="009A124B"/>
    <w:rsid w:val="009B650B"/>
    <w:rsid w:val="009C4CC1"/>
    <w:rsid w:val="009D29F5"/>
    <w:rsid w:val="009D4926"/>
    <w:rsid w:val="009D7A5C"/>
    <w:rsid w:val="00A02122"/>
    <w:rsid w:val="00A03037"/>
    <w:rsid w:val="00A05E6C"/>
    <w:rsid w:val="00A10EB5"/>
    <w:rsid w:val="00A12A04"/>
    <w:rsid w:val="00A13405"/>
    <w:rsid w:val="00A14FE8"/>
    <w:rsid w:val="00A2082F"/>
    <w:rsid w:val="00A22081"/>
    <w:rsid w:val="00A25476"/>
    <w:rsid w:val="00A30095"/>
    <w:rsid w:val="00A45DE9"/>
    <w:rsid w:val="00A52B7D"/>
    <w:rsid w:val="00A54137"/>
    <w:rsid w:val="00A8311C"/>
    <w:rsid w:val="00A85C8C"/>
    <w:rsid w:val="00A919BA"/>
    <w:rsid w:val="00B04984"/>
    <w:rsid w:val="00B31250"/>
    <w:rsid w:val="00B40041"/>
    <w:rsid w:val="00B52266"/>
    <w:rsid w:val="00B616C0"/>
    <w:rsid w:val="00B63DB2"/>
    <w:rsid w:val="00B67FAC"/>
    <w:rsid w:val="00B7041E"/>
    <w:rsid w:val="00B717A3"/>
    <w:rsid w:val="00B72FED"/>
    <w:rsid w:val="00B74EDC"/>
    <w:rsid w:val="00B9044D"/>
    <w:rsid w:val="00B93CA4"/>
    <w:rsid w:val="00B94BD5"/>
    <w:rsid w:val="00B97F76"/>
    <w:rsid w:val="00BA4063"/>
    <w:rsid w:val="00BC5B98"/>
    <w:rsid w:val="00BE19B1"/>
    <w:rsid w:val="00C042BB"/>
    <w:rsid w:val="00C23103"/>
    <w:rsid w:val="00C263FE"/>
    <w:rsid w:val="00C27FC9"/>
    <w:rsid w:val="00C53E17"/>
    <w:rsid w:val="00C57D00"/>
    <w:rsid w:val="00C619DB"/>
    <w:rsid w:val="00C67C7F"/>
    <w:rsid w:val="00C724BA"/>
    <w:rsid w:val="00C72DE1"/>
    <w:rsid w:val="00C73478"/>
    <w:rsid w:val="00C760A6"/>
    <w:rsid w:val="00C84F79"/>
    <w:rsid w:val="00C923EA"/>
    <w:rsid w:val="00CA5AE7"/>
    <w:rsid w:val="00CB5B30"/>
    <w:rsid w:val="00CC7900"/>
    <w:rsid w:val="00CE5196"/>
    <w:rsid w:val="00D165DB"/>
    <w:rsid w:val="00D275DC"/>
    <w:rsid w:val="00D37283"/>
    <w:rsid w:val="00D50E5B"/>
    <w:rsid w:val="00D75B0E"/>
    <w:rsid w:val="00D829AA"/>
    <w:rsid w:val="00D87286"/>
    <w:rsid w:val="00D93973"/>
    <w:rsid w:val="00DA445C"/>
    <w:rsid w:val="00DA7BC6"/>
    <w:rsid w:val="00DF417A"/>
    <w:rsid w:val="00E04B75"/>
    <w:rsid w:val="00E075F1"/>
    <w:rsid w:val="00E21FB1"/>
    <w:rsid w:val="00E23DCF"/>
    <w:rsid w:val="00E340CC"/>
    <w:rsid w:val="00E561FB"/>
    <w:rsid w:val="00E85C18"/>
    <w:rsid w:val="00EA0A30"/>
    <w:rsid w:val="00EA355D"/>
    <w:rsid w:val="00EA715D"/>
    <w:rsid w:val="00EC29BF"/>
    <w:rsid w:val="00EC3561"/>
    <w:rsid w:val="00EC55AF"/>
    <w:rsid w:val="00EE2ECF"/>
    <w:rsid w:val="00F00CCD"/>
    <w:rsid w:val="00F177D4"/>
    <w:rsid w:val="00F53878"/>
    <w:rsid w:val="00FB2AB3"/>
    <w:rsid w:val="00FD6909"/>
    <w:rsid w:val="018C2582"/>
    <w:rsid w:val="020B67C4"/>
    <w:rsid w:val="022FEFB0"/>
    <w:rsid w:val="027F02B9"/>
    <w:rsid w:val="02E143AB"/>
    <w:rsid w:val="02FC0C69"/>
    <w:rsid w:val="033C3ACB"/>
    <w:rsid w:val="03722916"/>
    <w:rsid w:val="037A1DF2"/>
    <w:rsid w:val="03CF38BA"/>
    <w:rsid w:val="03DA0C02"/>
    <w:rsid w:val="04041F05"/>
    <w:rsid w:val="0487B207"/>
    <w:rsid w:val="04C490E3"/>
    <w:rsid w:val="05CA8D53"/>
    <w:rsid w:val="05DFCCA7"/>
    <w:rsid w:val="05E0BB4B"/>
    <w:rsid w:val="069FA92B"/>
    <w:rsid w:val="06B6FE20"/>
    <w:rsid w:val="06BEDDBA"/>
    <w:rsid w:val="07AB7518"/>
    <w:rsid w:val="07E0CAC9"/>
    <w:rsid w:val="0866E52A"/>
    <w:rsid w:val="094BE644"/>
    <w:rsid w:val="094E7500"/>
    <w:rsid w:val="09ECB989"/>
    <w:rsid w:val="09EDAA15"/>
    <w:rsid w:val="0A7351F0"/>
    <w:rsid w:val="0B17413D"/>
    <w:rsid w:val="0B7F2D74"/>
    <w:rsid w:val="0BAFEBEF"/>
    <w:rsid w:val="0E125002"/>
    <w:rsid w:val="0FFA9C9C"/>
    <w:rsid w:val="108BE0B6"/>
    <w:rsid w:val="1101FB18"/>
    <w:rsid w:val="113B4174"/>
    <w:rsid w:val="1146DD0B"/>
    <w:rsid w:val="11BFC599"/>
    <w:rsid w:val="121B1C30"/>
    <w:rsid w:val="123B366B"/>
    <w:rsid w:val="1309150B"/>
    <w:rsid w:val="138469DE"/>
    <w:rsid w:val="14CBF11E"/>
    <w:rsid w:val="14D27FB1"/>
    <w:rsid w:val="15360CF4"/>
    <w:rsid w:val="15C253BB"/>
    <w:rsid w:val="15D89DCE"/>
    <w:rsid w:val="16343C6E"/>
    <w:rsid w:val="19CE37DE"/>
    <w:rsid w:val="1C299718"/>
    <w:rsid w:val="1C541A86"/>
    <w:rsid w:val="1CB4D5E8"/>
    <w:rsid w:val="1D918F74"/>
    <w:rsid w:val="1EAA8BBA"/>
    <w:rsid w:val="1F14309E"/>
    <w:rsid w:val="1F32302C"/>
    <w:rsid w:val="1F3CFEFA"/>
    <w:rsid w:val="1F455242"/>
    <w:rsid w:val="1FD0CA93"/>
    <w:rsid w:val="20AF4D27"/>
    <w:rsid w:val="2462B63E"/>
    <w:rsid w:val="25AE76AD"/>
    <w:rsid w:val="25C260E6"/>
    <w:rsid w:val="25C987A0"/>
    <w:rsid w:val="25F2CBD2"/>
    <w:rsid w:val="26583452"/>
    <w:rsid w:val="26E3E907"/>
    <w:rsid w:val="26E4126D"/>
    <w:rsid w:val="285F14F9"/>
    <w:rsid w:val="2865CECC"/>
    <w:rsid w:val="2995B908"/>
    <w:rsid w:val="2BE3F87E"/>
    <w:rsid w:val="2CDC1D7E"/>
    <w:rsid w:val="2D38AA0E"/>
    <w:rsid w:val="2D3ED3E1"/>
    <w:rsid w:val="2D712236"/>
    <w:rsid w:val="2DD95779"/>
    <w:rsid w:val="2F8C6198"/>
    <w:rsid w:val="2FEB8B0A"/>
    <w:rsid w:val="30840D66"/>
    <w:rsid w:val="3102B37E"/>
    <w:rsid w:val="31EC27AA"/>
    <w:rsid w:val="31F315A7"/>
    <w:rsid w:val="325599F3"/>
    <w:rsid w:val="325724FE"/>
    <w:rsid w:val="32D7A5AA"/>
    <w:rsid w:val="33430525"/>
    <w:rsid w:val="34A5C7F1"/>
    <w:rsid w:val="37BC309B"/>
    <w:rsid w:val="38B3D4BC"/>
    <w:rsid w:val="3B7FCF75"/>
    <w:rsid w:val="3B8BAA3E"/>
    <w:rsid w:val="3BC53C71"/>
    <w:rsid w:val="3CBAB6DD"/>
    <w:rsid w:val="3CC818FC"/>
    <w:rsid w:val="3CE4ACD1"/>
    <w:rsid w:val="3D152259"/>
    <w:rsid w:val="3E4ADCB8"/>
    <w:rsid w:val="3E832502"/>
    <w:rsid w:val="3F24C17E"/>
    <w:rsid w:val="3F5BA3B0"/>
    <w:rsid w:val="3F9A2EFB"/>
    <w:rsid w:val="3FA64DC3"/>
    <w:rsid w:val="41C3BFC1"/>
    <w:rsid w:val="4226AF14"/>
    <w:rsid w:val="426DE3A6"/>
    <w:rsid w:val="42C47AAF"/>
    <w:rsid w:val="43523941"/>
    <w:rsid w:val="43D59725"/>
    <w:rsid w:val="44DB2DC4"/>
    <w:rsid w:val="46388584"/>
    <w:rsid w:val="465C957E"/>
    <w:rsid w:val="467260A4"/>
    <w:rsid w:val="47036665"/>
    <w:rsid w:val="4742A0F9"/>
    <w:rsid w:val="47C333BF"/>
    <w:rsid w:val="4854084A"/>
    <w:rsid w:val="48756A9D"/>
    <w:rsid w:val="49010B16"/>
    <w:rsid w:val="4A148A1F"/>
    <w:rsid w:val="4A2F765E"/>
    <w:rsid w:val="4A49E68A"/>
    <w:rsid w:val="4AB8F88C"/>
    <w:rsid w:val="4B069A64"/>
    <w:rsid w:val="4B819503"/>
    <w:rsid w:val="4CEBE0F9"/>
    <w:rsid w:val="4D143CB6"/>
    <w:rsid w:val="4D8F657A"/>
    <w:rsid w:val="4DEA1580"/>
    <w:rsid w:val="4E45AC3B"/>
    <w:rsid w:val="4E4F302F"/>
    <w:rsid w:val="4F7A89B8"/>
    <w:rsid w:val="4F9CEEDD"/>
    <w:rsid w:val="4FA9C389"/>
    <w:rsid w:val="505B69FC"/>
    <w:rsid w:val="51787574"/>
    <w:rsid w:val="539B2F54"/>
    <w:rsid w:val="5569BB9A"/>
    <w:rsid w:val="55A6F7C5"/>
    <w:rsid w:val="55B43958"/>
    <w:rsid w:val="55F63C1B"/>
    <w:rsid w:val="572B6464"/>
    <w:rsid w:val="5756852E"/>
    <w:rsid w:val="576A47BF"/>
    <w:rsid w:val="57A5A96E"/>
    <w:rsid w:val="57BA1585"/>
    <w:rsid w:val="57BE4847"/>
    <w:rsid w:val="57F2073A"/>
    <w:rsid w:val="582DAB39"/>
    <w:rsid w:val="58A42830"/>
    <w:rsid w:val="592E2708"/>
    <w:rsid w:val="5942F4B0"/>
    <w:rsid w:val="59855749"/>
    <w:rsid w:val="59B04A73"/>
    <w:rsid w:val="5A783058"/>
    <w:rsid w:val="5AA1DF27"/>
    <w:rsid w:val="5B0F9D3C"/>
    <w:rsid w:val="5CB55409"/>
    <w:rsid w:val="5D0EFBAD"/>
    <w:rsid w:val="5D6785F6"/>
    <w:rsid w:val="5D942C8F"/>
    <w:rsid w:val="5DFC67B7"/>
    <w:rsid w:val="5E0F357F"/>
    <w:rsid w:val="5E24AC37"/>
    <w:rsid w:val="5E414196"/>
    <w:rsid w:val="5EE57D5C"/>
    <w:rsid w:val="5EFD40B9"/>
    <w:rsid w:val="601722A7"/>
    <w:rsid w:val="605C40AD"/>
    <w:rsid w:val="61107E3C"/>
    <w:rsid w:val="61117691"/>
    <w:rsid w:val="62E2780F"/>
    <w:rsid w:val="62FF5DDD"/>
    <w:rsid w:val="63B6F25A"/>
    <w:rsid w:val="64879309"/>
    <w:rsid w:val="64D60BDA"/>
    <w:rsid w:val="64E0995B"/>
    <w:rsid w:val="65622EAA"/>
    <w:rsid w:val="65F9F380"/>
    <w:rsid w:val="666B0023"/>
    <w:rsid w:val="67107595"/>
    <w:rsid w:val="675B4907"/>
    <w:rsid w:val="675DDA26"/>
    <w:rsid w:val="677B3DDC"/>
    <w:rsid w:val="681DE51C"/>
    <w:rsid w:val="687827D6"/>
    <w:rsid w:val="68892186"/>
    <w:rsid w:val="6A133F74"/>
    <w:rsid w:val="6ADD073E"/>
    <w:rsid w:val="6BA9D5D6"/>
    <w:rsid w:val="6CB25FF8"/>
    <w:rsid w:val="6CE8EF5D"/>
    <w:rsid w:val="6CFF4589"/>
    <w:rsid w:val="6DCB7227"/>
    <w:rsid w:val="6DF89C10"/>
    <w:rsid w:val="6E0215AF"/>
    <w:rsid w:val="6E58C9D2"/>
    <w:rsid w:val="6F288084"/>
    <w:rsid w:val="6F3675C0"/>
    <w:rsid w:val="702F8717"/>
    <w:rsid w:val="70ED4AAF"/>
    <w:rsid w:val="70FC99EC"/>
    <w:rsid w:val="7111C068"/>
    <w:rsid w:val="71C326D5"/>
    <w:rsid w:val="734F2F71"/>
    <w:rsid w:val="73557A28"/>
    <w:rsid w:val="7430C796"/>
    <w:rsid w:val="749C987B"/>
    <w:rsid w:val="74EE7916"/>
    <w:rsid w:val="7519F1D3"/>
    <w:rsid w:val="75338442"/>
    <w:rsid w:val="771E4EF7"/>
    <w:rsid w:val="7876DC78"/>
    <w:rsid w:val="789631B3"/>
    <w:rsid w:val="79708AAB"/>
    <w:rsid w:val="7995C9A7"/>
    <w:rsid w:val="799CF6CE"/>
    <w:rsid w:val="79FF4DF2"/>
    <w:rsid w:val="7A6A54A1"/>
    <w:rsid w:val="7B3AB923"/>
    <w:rsid w:val="7B8C02A8"/>
    <w:rsid w:val="7C8967CF"/>
    <w:rsid w:val="7C9202D6"/>
    <w:rsid w:val="7D79F2FC"/>
    <w:rsid w:val="7DF1916A"/>
    <w:rsid w:val="7EE03A00"/>
    <w:rsid w:val="7F1C0370"/>
    <w:rsid w:val="7FAE5C7B"/>
    <w:rsid w:val="7FC59050"/>
    <w:rsid w:val="7FD3D1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706413E"/>
  <w15:docId w15:val="{2F26576D-CDED-4D1F-8586-8616BDFBF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075F1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5D377B"/>
    <w:pPr>
      <w:keepNext/>
      <w:ind w:right="-1368"/>
      <w:outlineLvl w:val="0"/>
    </w:pPr>
    <w:rPr>
      <w:b/>
      <w:u w:val="single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26799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rsid w:val="00803597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b/>
      <w:color w:val="FF6600"/>
      <w:sz w:val="32"/>
      <w:szCs w:val="32"/>
    </w:rPr>
  </w:style>
  <w:style w:type="paragraph" w:styleId="Tekstdymka">
    <w:name w:val="Balloon Text"/>
    <w:basedOn w:val="Normalny"/>
    <w:link w:val="TekstdymkaZnak"/>
    <w:rsid w:val="001429F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1429F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429F9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1429F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429F9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1429F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429F9"/>
    <w:rPr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5D377B"/>
    <w:rPr>
      <w:b/>
      <w:sz w:val="24"/>
      <w:szCs w:val="24"/>
      <w:u w:val="single"/>
    </w:rPr>
  </w:style>
  <w:style w:type="table" w:styleId="Tabela-Siatka">
    <w:name w:val="Table Grid"/>
    <w:basedOn w:val="Standardowy"/>
    <w:uiPriority w:val="59"/>
    <w:rsid w:val="005D377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ogrubienie">
    <w:name w:val="Strong"/>
    <w:basedOn w:val="Domylnaczcionkaakapitu"/>
    <w:uiPriority w:val="22"/>
    <w:qFormat/>
    <w:rsid w:val="005D377B"/>
    <w:rPr>
      <w:b/>
      <w:bCs/>
    </w:rPr>
  </w:style>
  <w:style w:type="paragraph" w:styleId="Tekstpodstawowy">
    <w:name w:val="Body Text"/>
    <w:basedOn w:val="Normalny"/>
    <w:link w:val="TekstpodstawowyZnak"/>
    <w:rsid w:val="00A14FE8"/>
    <w:pPr>
      <w:widowControl w:val="0"/>
      <w:suppressAutoHyphens/>
      <w:spacing w:after="120"/>
    </w:pPr>
    <w:rPr>
      <w:rFonts w:eastAsia="Lucida Sans Unicode"/>
      <w:kern w:val="1"/>
    </w:rPr>
  </w:style>
  <w:style w:type="character" w:customStyle="1" w:styleId="TekstpodstawowyZnak">
    <w:name w:val="Tekst podstawowy Znak"/>
    <w:basedOn w:val="Domylnaczcionkaakapitu"/>
    <w:link w:val="Tekstpodstawowy"/>
    <w:rsid w:val="00A14FE8"/>
    <w:rPr>
      <w:rFonts w:eastAsia="Lucida Sans Unicode"/>
      <w:kern w:val="1"/>
      <w:sz w:val="24"/>
      <w:szCs w:val="24"/>
    </w:rPr>
  </w:style>
  <w:style w:type="paragraph" w:customStyle="1" w:styleId="Zawartotabeli">
    <w:name w:val="Zawartość tabeli"/>
    <w:basedOn w:val="Normalny"/>
    <w:rsid w:val="00A14FE8"/>
    <w:pPr>
      <w:widowControl w:val="0"/>
      <w:suppressLineNumbers/>
      <w:suppressAutoHyphens/>
    </w:pPr>
    <w:rPr>
      <w:rFonts w:eastAsia="Lucida Sans Unicode"/>
      <w:kern w:val="1"/>
    </w:rPr>
  </w:style>
  <w:style w:type="paragraph" w:styleId="Akapitzlist">
    <w:name w:val="List Paragraph"/>
    <w:basedOn w:val="Normalny"/>
    <w:uiPriority w:val="34"/>
    <w:qFormat/>
    <w:rsid w:val="00A2082F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character" w:customStyle="1" w:styleId="Nagwek3Znak">
    <w:name w:val="Nagłówek 3 Znak"/>
    <w:basedOn w:val="Domylnaczcionkaakapitu"/>
    <w:link w:val="Nagwek3"/>
    <w:semiHidden/>
    <w:rsid w:val="0026799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5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4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ontakt@sp153.elodz.edu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ptop\AppData\Local\Temp\Papier%20firmowy%20szko&#322;y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32C6556D1A725459A592C5E83D778F1" ma:contentTypeVersion="14" ma:contentTypeDescription="Utwórz nowy dokument." ma:contentTypeScope="" ma:versionID="b89d92b504291fa768dc3b72985a4703">
  <xsd:schema xmlns:xsd="http://www.w3.org/2001/XMLSchema" xmlns:xs="http://www.w3.org/2001/XMLSchema" xmlns:p="http://schemas.microsoft.com/office/2006/metadata/properties" xmlns:ns2="417e1bd4-72d4-452d-a39b-cab6cad2123c" xmlns:ns3="1df52894-95f8-41bf-8f68-a2e585757674" targetNamespace="http://schemas.microsoft.com/office/2006/metadata/properties" ma:root="true" ma:fieldsID="68233e2d834df2affaf1cd6ea8a0591a" ns2:_="" ns3:_="">
    <xsd:import namespace="417e1bd4-72d4-452d-a39b-cab6cad2123c"/>
    <xsd:import namespace="1df52894-95f8-41bf-8f68-a2e5857576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7e1bd4-72d4-452d-a39b-cab6cad212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f52894-95f8-41bf-8f68-a2e58575767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4C1420-556D-4C10-B846-6A290BB9A8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7e1bd4-72d4-452d-a39b-cab6cad2123c"/>
    <ds:schemaRef ds:uri="1df52894-95f8-41bf-8f68-a2e5857576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134A13B-FBB8-4D94-829A-ED0129504D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0FA391-C543-4991-9963-AC53C5BE2C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szkoły</Template>
  <TotalTime>39</TotalTime>
  <Pages>3</Pages>
  <Words>649</Words>
  <Characters>3896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Szkoła Podstawowa Nr 153</dc:creator>
  <cp:keywords/>
  <cp:lastModifiedBy>Szkoła Podstawowa nr 153</cp:lastModifiedBy>
  <cp:revision>29</cp:revision>
  <cp:lastPrinted>2017-11-09T08:05:00Z</cp:lastPrinted>
  <dcterms:created xsi:type="dcterms:W3CDTF">2024-06-26T08:22:00Z</dcterms:created>
  <dcterms:modified xsi:type="dcterms:W3CDTF">2025-10-01T11:48:00Z</dcterms:modified>
</cp:coreProperties>
</file>